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E8F7A" w14:textId="77A449BD" w:rsidR="00EA55D2" w:rsidRPr="00EA55D2" w:rsidRDefault="00EA55D2" w:rsidP="001255B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A55D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Book Review</w:t>
      </w:r>
    </w:p>
    <w:p w14:paraId="6DB650A2" w14:textId="77777777" w:rsidR="001255B4" w:rsidRDefault="00EA55D2" w:rsidP="001255B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255B4">
        <w:rPr>
          <w:rFonts w:ascii="Times New Roman" w:hAnsi="Times New Roman" w:cs="Times New Roman"/>
          <w:b/>
          <w:bCs/>
          <w:sz w:val="24"/>
          <w:szCs w:val="24"/>
        </w:rPr>
        <w:t>Evertt W. Huffard</w:t>
      </w:r>
      <w:r w:rsidRPr="001255B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,</w:t>
      </w:r>
      <w:r w:rsidRPr="001255B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1255B4">
        <w:rPr>
          <w:rFonts w:ascii="Times New Roman" w:hAnsi="Times New Roman" w:cs="Times New Roman"/>
          <w:b/>
          <w:bCs/>
          <w:i/>
          <w:iCs/>
          <w:sz w:val="24"/>
          <w:szCs w:val="24"/>
        </w:rPr>
        <w:t>The Honor of God</w:t>
      </w:r>
      <w:r w:rsidR="001255B4" w:rsidRPr="001255B4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14:paraId="2DD75961" w14:textId="26358183" w:rsidR="00EA55D2" w:rsidRPr="001255B4" w:rsidRDefault="00EA55D2" w:rsidP="001255B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r w:rsidRPr="001255B4">
        <w:rPr>
          <w:rFonts w:ascii="Times New Roman" w:hAnsi="Times New Roman" w:cs="Times New Roman"/>
          <w:b/>
          <w:bCs/>
          <w:i/>
          <w:iCs/>
          <w:sz w:val="24"/>
          <w:szCs w:val="24"/>
        </w:rPr>
        <w:t>More about Character than Reputation or the Radiance of God</w:t>
      </w:r>
    </w:p>
    <w:p w14:paraId="398CA499" w14:textId="3D4474A3" w:rsidR="00EA55D2" w:rsidRPr="001255B4" w:rsidRDefault="00EA55D2" w:rsidP="001255B4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255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Reviewed by </w:t>
      </w:r>
      <w:r w:rsidR="001255B4" w:rsidRPr="00125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Arley Loewen</w:t>
      </w:r>
    </w:p>
    <w:p w14:paraId="776A03BE" w14:textId="6DA9BC91" w:rsidR="00EA55D2" w:rsidRPr="00EA55D2" w:rsidRDefault="00EA55D2" w:rsidP="001255B4">
      <w:pPr>
        <w:pStyle w:val="Heading1"/>
        <w:spacing w:before="0" w:after="160" w:line="240" w:lineRule="auto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255B4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Published in </w:t>
      </w:r>
      <w:r w:rsidRPr="001255B4">
        <w:rPr>
          <w:rFonts w:ascii="Times New Roman" w:eastAsia="Times New Roman" w:hAnsi="Times New Roman" w:cs="Times New Roman"/>
          <w:b w:val="0"/>
          <w:bCs w:val="0"/>
          <w:i/>
          <w:iCs/>
          <w:color w:val="000000" w:themeColor="text1"/>
          <w:sz w:val="24"/>
          <w:szCs w:val="24"/>
        </w:rPr>
        <w:t>Global Missiology</w:t>
      </w:r>
      <w:r w:rsidRPr="001255B4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hyperlink r:id="rId8">
        <w:r w:rsidRPr="001255B4">
          <w:rPr>
            <w:rStyle w:val="Hyperlink"/>
            <w:rFonts w:ascii="Times New Roman" w:eastAsia="Times New Roman" w:hAnsi="Times New Roman" w:cs="Times New Roman"/>
            <w:b w:val="0"/>
            <w:bCs w:val="0"/>
            <w:color w:val="000000" w:themeColor="text1"/>
            <w:sz w:val="24"/>
            <w:szCs w:val="24"/>
          </w:rPr>
          <w:t>www.missiology.org</w:t>
        </w:r>
      </w:hyperlink>
      <w:r w:rsidRPr="00EA55D2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r w:rsidR="009337A9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October</w:t>
      </w:r>
      <w:r w:rsidRPr="00EA55D2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2026</w:t>
      </w:r>
    </w:p>
    <w:p w14:paraId="5193C4AF" w14:textId="0C40874D" w:rsidR="00056087" w:rsidRPr="00056087" w:rsidRDefault="0072006D" w:rsidP="00056087">
      <w:pPr>
        <w:pStyle w:val="Heading1"/>
        <w:spacing w:before="0" w:after="160" w:line="24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56087">
        <w:rPr>
          <w:rFonts w:ascii="Times New Roman" w:hAnsi="Times New Roman" w:cs="Times New Roman"/>
          <w:b w:val="0"/>
          <w:bCs w:val="0"/>
          <w:sz w:val="24"/>
          <w:szCs w:val="24"/>
        </w:rPr>
        <w:t>Huffard, Evertt W.</w:t>
      </w:r>
      <w:r w:rsidR="00056087" w:rsidRPr="0005608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(2026).</w:t>
      </w:r>
      <w:r w:rsidRPr="0005608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6961C4" w:rsidRPr="00056087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The Honor of God</w:t>
      </w:r>
      <w:r w:rsidRPr="00056087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:</w:t>
      </w:r>
      <w:r w:rsidR="006961C4" w:rsidRPr="00056087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 More about Character than </w:t>
      </w:r>
      <w:r w:rsidR="00E75BE5" w:rsidRPr="00056087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R</w:t>
      </w:r>
      <w:r w:rsidR="006961C4" w:rsidRPr="00056087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eputation or the </w:t>
      </w:r>
      <w:r w:rsidR="00050C46" w:rsidRPr="00056087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Ra</w:t>
      </w:r>
      <w:r w:rsidR="006961C4" w:rsidRPr="00056087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diance of God</w:t>
      </w:r>
      <w:r w:rsidRPr="0005608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 </w:t>
      </w:r>
      <w:proofErr w:type="spellStart"/>
      <w:r w:rsidR="009455AD" w:rsidRPr="00056087">
        <w:rPr>
          <w:rFonts w:ascii="Times New Roman" w:hAnsi="Times New Roman" w:cs="Times New Roman"/>
          <w:b w:val="0"/>
          <w:bCs w:val="0"/>
          <w:sz w:val="24"/>
          <w:szCs w:val="24"/>
        </w:rPr>
        <w:t>Westbow</w:t>
      </w:r>
      <w:proofErr w:type="spellEnd"/>
      <w:r w:rsidR="009455AD" w:rsidRPr="0005608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Press,</w:t>
      </w:r>
      <w:r w:rsidR="00056087" w:rsidRPr="00056087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ISBN: </w:t>
      </w:r>
      <w:r w:rsidR="00056087" w:rsidRPr="00056087">
        <w:rPr>
          <w:rFonts w:ascii="Times New Roman" w:hAnsi="Times New Roman" w:cs="Times New Roman"/>
          <w:b w:val="0"/>
          <w:bCs w:val="0"/>
          <w:color w:val="333333"/>
          <w:sz w:val="24"/>
          <w:szCs w:val="24"/>
          <w:shd w:val="clear" w:color="auto" w:fill="FFFFFF"/>
        </w:rPr>
        <w:t>9798385063505</w:t>
      </w:r>
      <w:r w:rsidR="00056087" w:rsidRPr="00056087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(softcover), $22.99, pp. 368; ISBN: </w:t>
      </w:r>
      <w:r w:rsidR="00056087" w:rsidRPr="00056087">
        <w:rPr>
          <w:rFonts w:ascii="Times New Roman" w:hAnsi="Times New Roman" w:cs="Times New Roman"/>
          <w:b w:val="0"/>
          <w:bCs w:val="0"/>
          <w:color w:val="333333"/>
          <w:sz w:val="24"/>
          <w:szCs w:val="24"/>
          <w:shd w:val="clear" w:color="auto" w:fill="FFFFFF"/>
        </w:rPr>
        <w:t>9798385063499</w:t>
      </w:r>
      <w:r w:rsidR="00056087" w:rsidRPr="00056087"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 (hardcover), $41.99, pp. 312; ISBN: </w:t>
      </w:r>
      <w:r w:rsidR="00056087" w:rsidRPr="00056087">
        <w:rPr>
          <w:rFonts w:ascii="Times New Roman" w:hAnsi="Times New Roman" w:cs="Times New Roman"/>
          <w:b w:val="0"/>
          <w:bCs w:val="0"/>
          <w:color w:val="333333"/>
          <w:sz w:val="24"/>
          <w:szCs w:val="24"/>
          <w:shd w:val="clear" w:color="auto" w:fill="FFFFFF"/>
        </w:rPr>
        <w:t>9798385063512</w:t>
      </w:r>
      <w:r w:rsidR="00056087" w:rsidRPr="00056087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(</w:t>
      </w:r>
      <w:proofErr w:type="spellStart"/>
      <w:r w:rsidR="00056087" w:rsidRPr="00056087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ebook</w:t>
      </w:r>
      <w:proofErr w:type="spellEnd"/>
      <w:r w:rsidR="00056087" w:rsidRPr="00056087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)</w:t>
      </w:r>
      <w:r w:rsidR="00056087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,</w:t>
      </w:r>
      <w:r w:rsidR="00056087" w:rsidRPr="00056087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$9.99.</w:t>
      </w:r>
    </w:p>
    <w:p w14:paraId="0202EECA" w14:textId="3330D4B2" w:rsidR="00E710D7" w:rsidRPr="00EA55D2" w:rsidRDefault="00E710D7" w:rsidP="001255B4">
      <w:pPr>
        <w:pStyle w:val="Paragraph"/>
        <w:spacing w:after="160"/>
        <w:jc w:val="both"/>
        <w:rPr>
          <w:rFonts w:ascii="Times New Roman" w:hAnsi="Times New Roman" w:cs="Times New Roman"/>
        </w:rPr>
      </w:pPr>
      <w:r w:rsidRPr="00056087">
        <w:rPr>
          <w:rFonts w:ascii="Times New Roman" w:hAnsi="Times New Roman" w:cs="Times New Roman"/>
        </w:rPr>
        <w:t>We sing, “To God be the Glory!</w:t>
      </w:r>
      <w:r w:rsidRPr="00EA55D2">
        <w:rPr>
          <w:rFonts w:ascii="Times New Roman" w:hAnsi="Times New Roman" w:cs="Times New Roman"/>
        </w:rPr>
        <w:t xml:space="preserve">” </w:t>
      </w:r>
      <w:r w:rsidR="00E40739" w:rsidRPr="00EA55D2">
        <w:rPr>
          <w:rFonts w:ascii="Times New Roman" w:hAnsi="Times New Roman" w:cs="Times New Roman"/>
        </w:rPr>
        <w:t>and</w:t>
      </w:r>
      <w:r w:rsidRPr="00EA55D2">
        <w:rPr>
          <w:rFonts w:ascii="Times New Roman" w:hAnsi="Times New Roman" w:cs="Times New Roman"/>
        </w:rPr>
        <w:t xml:space="preserve"> </w:t>
      </w:r>
      <w:r w:rsidR="005F1E12" w:rsidRPr="00EA55D2">
        <w:rPr>
          <w:rFonts w:ascii="Times New Roman" w:hAnsi="Times New Roman" w:cs="Times New Roman"/>
        </w:rPr>
        <w:t>easily say</w:t>
      </w:r>
      <w:r w:rsidRPr="00EA55D2">
        <w:rPr>
          <w:rFonts w:ascii="Times New Roman" w:hAnsi="Times New Roman" w:cs="Times New Roman"/>
        </w:rPr>
        <w:t xml:space="preserve">, </w:t>
      </w:r>
      <w:r w:rsidR="00376FB7" w:rsidRPr="00EA55D2">
        <w:rPr>
          <w:rFonts w:ascii="Times New Roman" w:hAnsi="Times New Roman" w:cs="Times New Roman"/>
        </w:rPr>
        <w:t xml:space="preserve">“To the glory of God!” </w:t>
      </w:r>
      <w:r w:rsidRPr="00EA55D2">
        <w:rPr>
          <w:rFonts w:ascii="Times New Roman" w:hAnsi="Times New Roman" w:cs="Times New Roman"/>
        </w:rPr>
        <w:t xml:space="preserve">Do we mean God’s reputation or God’s visible presence? Or could it be </w:t>
      </w:r>
      <w:r w:rsidR="00056087">
        <w:rPr>
          <w:rFonts w:ascii="Times New Roman" w:hAnsi="Times New Roman" w:cs="Times New Roman"/>
        </w:rPr>
        <w:t xml:space="preserve">we </w:t>
      </w:r>
      <w:r w:rsidRPr="00EA55D2">
        <w:rPr>
          <w:rFonts w:ascii="Times New Roman" w:hAnsi="Times New Roman" w:cs="Times New Roman"/>
        </w:rPr>
        <w:t xml:space="preserve">mean something deeper? </w:t>
      </w:r>
    </w:p>
    <w:p w14:paraId="68F9A911" w14:textId="4149CA13" w:rsidR="00E85262" w:rsidRPr="00EA55D2" w:rsidRDefault="00A12F2A" w:rsidP="001255B4">
      <w:pPr>
        <w:pStyle w:val="Heading2"/>
        <w:spacing w:before="0"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55D2">
        <w:rPr>
          <w:rFonts w:ascii="Times New Roman" w:hAnsi="Times New Roman" w:cs="Times New Roman"/>
          <w:sz w:val="24"/>
          <w:szCs w:val="24"/>
        </w:rPr>
        <w:t>T</w:t>
      </w:r>
      <w:r w:rsidR="00C66529" w:rsidRPr="00EA55D2">
        <w:rPr>
          <w:rFonts w:ascii="Times New Roman" w:hAnsi="Times New Roman" w:cs="Times New Roman"/>
          <w:sz w:val="24"/>
          <w:szCs w:val="24"/>
        </w:rPr>
        <w:t>he</w:t>
      </w:r>
      <w:r w:rsidR="00ED5525">
        <w:rPr>
          <w:rFonts w:ascii="Times New Roman" w:hAnsi="Times New Roman" w:cs="Times New Roman"/>
          <w:sz w:val="24"/>
          <w:szCs w:val="24"/>
        </w:rPr>
        <w:t>me</w:t>
      </w:r>
      <w:r w:rsidR="00C66529" w:rsidRPr="00EA55D2">
        <w:rPr>
          <w:rFonts w:ascii="Times New Roman" w:hAnsi="Times New Roman" w:cs="Times New Roman"/>
          <w:sz w:val="24"/>
          <w:szCs w:val="24"/>
        </w:rPr>
        <w:t>s</w:t>
      </w:r>
      <w:r w:rsidR="00E85262" w:rsidRPr="00EA55D2">
        <w:rPr>
          <w:rFonts w:ascii="Times New Roman" w:hAnsi="Times New Roman" w:cs="Times New Roman"/>
          <w:sz w:val="24"/>
          <w:szCs w:val="24"/>
        </w:rPr>
        <w:t xml:space="preserve"> of </w:t>
      </w:r>
      <w:r w:rsidRPr="00EA55D2">
        <w:rPr>
          <w:rFonts w:ascii="Times New Roman" w:hAnsi="Times New Roman" w:cs="Times New Roman"/>
          <w:sz w:val="24"/>
          <w:szCs w:val="24"/>
        </w:rPr>
        <w:t xml:space="preserve">the </w:t>
      </w:r>
      <w:r w:rsidR="00E85262" w:rsidRPr="00EA55D2">
        <w:rPr>
          <w:rFonts w:ascii="Times New Roman" w:hAnsi="Times New Roman" w:cs="Times New Roman"/>
          <w:sz w:val="24"/>
          <w:szCs w:val="24"/>
        </w:rPr>
        <w:t xml:space="preserve">Book </w:t>
      </w:r>
    </w:p>
    <w:p w14:paraId="1D0DD170" w14:textId="4A38C2EE" w:rsidR="00063886" w:rsidRPr="00A631F4" w:rsidRDefault="0096371D" w:rsidP="00A631F4">
      <w:pPr>
        <w:pStyle w:val="Heading3"/>
        <w:numPr>
          <w:ilvl w:val="0"/>
          <w:numId w:val="0"/>
        </w:numPr>
        <w:spacing w:before="0" w:after="160" w:line="240" w:lineRule="auto"/>
        <w:ind w:left="284" w:hanging="284"/>
        <w:jc w:val="both"/>
        <w:rPr>
          <w:rFonts w:ascii="Times New Roman" w:hAnsi="Times New Roman" w:cs="Times New Roman"/>
          <w:b w:val="0"/>
          <w:bCs w:val="0"/>
          <w:i/>
          <w:iCs/>
        </w:rPr>
      </w:pPr>
      <w:r w:rsidRPr="00A631F4">
        <w:rPr>
          <w:rFonts w:ascii="Times New Roman" w:hAnsi="Times New Roman" w:cs="Times New Roman"/>
          <w:b w:val="0"/>
          <w:bCs w:val="0"/>
          <w:i/>
          <w:iCs/>
        </w:rPr>
        <w:t>Glory</w:t>
      </w:r>
      <w:r w:rsidR="00A631F4">
        <w:rPr>
          <w:rFonts w:ascii="Times New Roman" w:hAnsi="Times New Roman" w:cs="Times New Roman"/>
          <w:b w:val="0"/>
          <w:bCs w:val="0"/>
          <w:i/>
          <w:iCs/>
        </w:rPr>
        <w:t>:</w:t>
      </w:r>
      <w:r w:rsidRPr="00A631F4">
        <w:rPr>
          <w:rFonts w:ascii="Times New Roman" w:hAnsi="Times New Roman" w:cs="Times New Roman"/>
          <w:b w:val="0"/>
          <w:bCs w:val="0"/>
          <w:i/>
          <w:iCs/>
        </w:rPr>
        <w:t xml:space="preserve"> </w:t>
      </w:r>
      <w:r w:rsidR="00A631F4">
        <w:rPr>
          <w:rFonts w:ascii="Times New Roman" w:hAnsi="Times New Roman" w:cs="Times New Roman"/>
          <w:b w:val="0"/>
          <w:bCs w:val="0"/>
          <w:i/>
          <w:iCs/>
        </w:rPr>
        <w:t>E</w:t>
      </w:r>
      <w:r w:rsidR="00804EEF" w:rsidRPr="00A631F4">
        <w:rPr>
          <w:rFonts w:ascii="Times New Roman" w:hAnsi="Times New Roman" w:cs="Times New Roman"/>
          <w:b w:val="0"/>
          <w:bCs w:val="0"/>
          <w:i/>
          <w:iCs/>
        </w:rPr>
        <w:t xml:space="preserve">xtrinsic or </w:t>
      </w:r>
      <w:r w:rsidR="00A631F4">
        <w:rPr>
          <w:rFonts w:ascii="Times New Roman" w:hAnsi="Times New Roman" w:cs="Times New Roman"/>
          <w:b w:val="0"/>
          <w:bCs w:val="0"/>
          <w:i/>
          <w:iCs/>
        </w:rPr>
        <w:t>I</w:t>
      </w:r>
      <w:r w:rsidR="00804EEF" w:rsidRPr="00A631F4">
        <w:rPr>
          <w:rFonts w:ascii="Times New Roman" w:hAnsi="Times New Roman" w:cs="Times New Roman"/>
          <w:b w:val="0"/>
          <w:bCs w:val="0"/>
          <w:i/>
          <w:iCs/>
        </w:rPr>
        <w:t>ntrinsic?</w:t>
      </w:r>
    </w:p>
    <w:p w14:paraId="1B8D7590" w14:textId="384C62B9" w:rsidR="007A5619" w:rsidRPr="00EA55D2" w:rsidRDefault="003E0A08" w:rsidP="001255B4">
      <w:pPr>
        <w:pStyle w:val="Paragraph"/>
        <w:spacing w:after="160"/>
        <w:jc w:val="both"/>
        <w:rPr>
          <w:rFonts w:ascii="Times New Roman" w:hAnsi="Times New Roman" w:cs="Times New Roman"/>
        </w:rPr>
      </w:pPr>
      <w:r w:rsidRPr="00EA55D2">
        <w:rPr>
          <w:rFonts w:ascii="Times New Roman" w:hAnsi="Times New Roman" w:cs="Times New Roman"/>
        </w:rPr>
        <w:t>Evertt Huffard’s book</w:t>
      </w:r>
      <w:r w:rsidR="007A105A" w:rsidRPr="00EA55D2">
        <w:rPr>
          <w:rFonts w:ascii="Times New Roman" w:hAnsi="Times New Roman" w:cs="Times New Roman"/>
        </w:rPr>
        <w:t xml:space="preserve">, </w:t>
      </w:r>
      <w:r w:rsidR="007A105A" w:rsidRPr="00EA55D2">
        <w:rPr>
          <w:rFonts w:ascii="Times New Roman" w:hAnsi="Times New Roman" w:cs="Times New Roman"/>
          <w:i/>
          <w:iCs/>
        </w:rPr>
        <w:t>The Honor of God</w:t>
      </w:r>
      <w:r w:rsidR="007A105A" w:rsidRPr="00EA55D2">
        <w:rPr>
          <w:rFonts w:ascii="Times New Roman" w:hAnsi="Times New Roman" w:cs="Times New Roman"/>
        </w:rPr>
        <w:t>,</w:t>
      </w:r>
      <w:r w:rsidRPr="00EA55D2">
        <w:rPr>
          <w:rFonts w:ascii="Times New Roman" w:hAnsi="Times New Roman" w:cs="Times New Roman"/>
        </w:rPr>
        <w:t xml:space="preserve"> is about the glory and </w:t>
      </w:r>
      <w:proofErr w:type="spellStart"/>
      <w:r w:rsidRPr="00EA55D2">
        <w:rPr>
          <w:rFonts w:ascii="Times New Roman" w:hAnsi="Times New Roman" w:cs="Times New Roman"/>
        </w:rPr>
        <w:t>honor</w:t>
      </w:r>
      <w:proofErr w:type="spellEnd"/>
      <w:r w:rsidRPr="00EA55D2">
        <w:rPr>
          <w:rFonts w:ascii="Times New Roman" w:hAnsi="Times New Roman" w:cs="Times New Roman"/>
        </w:rPr>
        <w:t xml:space="preserve"> of God. </w:t>
      </w:r>
      <w:r w:rsidR="00056087">
        <w:rPr>
          <w:rFonts w:ascii="Times New Roman" w:hAnsi="Times New Roman" w:cs="Times New Roman"/>
        </w:rPr>
        <w:t>B</w:t>
      </w:r>
      <w:r w:rsidRPr="00EA55D2">
        <w:rPr>
          <w:rFonts w:ascii="Times New Roman" w:hAnsi="Times New Roman" w:cs="Times New Roman"/>
        </w:rPr>
        <w:t xml:space="preserve">oth English words </w:t>
      </w:r>
      <w:r w:rsidR="00261C72" w:rsidRPr="00EA55D2">
        <w:rPr>
          <w:rFonts w:ascii="Times New Roman" w:hAnsi="Times New Roman" w:cs="Times New Roman"/>
        </w:rPr>
        <w:t>have</w:t>
      </w:r>
      <w:r w:rsidR="00495CA5" w:rsidRPr="00EA55D2">
        <w:rPr>
          <w:rFonts w:ascii="Times New Roman" w:hAnsi="Times New Roman" w:cs="Times New Roman"/>
        </w:rPr>
        <w:t xml:space="preserve"> </w:t>
      </w:r>
      <w:r w:rsidR="00056087">
        <w:rPr>
          <w:rFonts w:ascii="Times New Roman" w:hAnsi="Times New Roman" w:cs="Times New Roman"/>
        </w:rPr>
        <w:t xml:space="preserve">in fact </w:t>
      </w:r>
      <w:r w:rsidR="00495CA5" w:rsidRPr="00EA55D2">
        <w:rPr>
          <w:rFonts w:ascii="Times New Roman" w:hAnsi="Times New Roman" w:cs="Times New Roman"/>
        </w:rPr>
        <w:t>become cliché</w:t>
      </w:r>
      <w:r w:rsidR="00261C72" w:rsidRPr="00EA55D2">
        <w:rPr>
          <w:rFonts w:ascii="Times New Roman" w:hAnsi="Times New Roman" w:cs="Times New Roman"/>
        </w:rPr>
        <w:t>s</w:t>
      </w:r>
      <w:r w:rsidR="00495CA5" w:rsidRPr="00EA55D2">
        <w:rPr>
          <w:rFonts w:ascii="Times New Roman" w:hAnsi="Times New Roman" w:cs="Times New Roman"/>
        </w:rPr>
        <w:t xml:space="preserve"> and</w:t>
      </w:r>
      <w:r w:rsidR="00056087">
        <w:rPr>
          <w:rFonts w:ascii="Times New Roman" w:hAnsi="Times New Roman" w:cs="Times New Roman"/>
        </w:rPr>
        <w:t>,</w:t>
      </w:r>
      <w:r w:rsidR="00495CA5" w:rsidRPr="00EA55D2">
        <w:rPr>
          <w:rFonts w:ascii="Times New Roman" w:hAnsi="Times New Roman" w:cs="Times New Roman"/>
        </w:rPr>
        <w:t xml:space="preserve"> as such</w:t>
      </w:r>
      <w:r w:rsidR="006F6578" w:rsidRPr="00EA55D2">
        <w:rPr>
          <w:rFonts w:ascii="Times New Roman" w:hAnsi="Times New Roman" w:cs="Times New Roman"/>
        </w:rPr>
        <w:t>, ha</w:t>
      </w:r>
      <w:r w:rsidR="00261C72" w:rsidRPr="00EA55D2">
        <w:rPr>
          <w:rFonts w:ascii="Times New Roman" w:hAnsi="Times New Roman" w:cs="Times New Roman"/>
        </w:rPr>
        <w:t>ve</w:t>
      </w:r>
      <w:r w:rsidR="00495CA5" w:rsidRPr="00EA55D2">
        <w:rPr>
          <w:rFonts w:ascii="Times New Roman" w:hAnsi="Times New Roman" w:cs="Times New Roman"/>
        </w:rPr>
        <w:t xml:space="preserve"> lost much of </w:t>
      </w:r>
      <w:r w:rsidR="00261C72" w:rsidRPr="00EA55D2">
        <w:rPr>
          <w:rFonts w:ascii="Times New Roman" w:hAnsi="Times New Roman" w:cs="Times New Roman"/>
        </w:rPr>
        <w:t xml:space="preserve">their </w:t>
      </w:r>
      <w:r w:rsidR="00495CA5" w:rsidRPr="00EA55D2">
        <w:rPr>
          <w:rFonts w:ascii="Times New Roman" w:hAnsi="Times New Roman" w:cs="Times New Roman"/>
        </w:rPr>
        <w:t>meaning</w:t>
      </w:r>
      <w:r w:rsidR="00261C72" w:rsidRPr="00EA55D2">
        <w:rPr>
          <w:rFonts w:ascii="Times New Roman" w:hAnsi="Times New Roman" w:cs="Times New Roman"/>
        </w:rPr>
        <w:t xml:space="preserve"> and impact. </w:t>
      </w:r>
      <w:r w:rsidR="00D4612E" w:rsidRPr="00EA55D2">
        <w:rPr>
          <w:rFonts w:ascii="Times New Roman" w:hAnsi="Times New Roman" w:cs="Times New Roman"/>
        </w:rPr>
        <w:t xml:space="preserve">Yet </w:t>
      </w:r>
      <w:r w:rsidR="00A27633" w:rsidRPr="00EA55D2">
        <w:rPr>
          <w:rFonts w:ascii="Times New Roman" w:hAnsi="Times New Roman" w:cs="Times New Roman"/>
        </w:rPr>
        <w:t xml:space="preserve">the word </w:t>
      </w:r>
      <w:r w:rsidR="00297687" w:rsidRPr="00EA55D2">
        <w:rPr>
          <w:rFonts w:ascii="Times New Roman" w:hAnsi="Times New Roman" w:cs="Times New Roman"/>
        </w:rPr>
        <w:t>“glory”</w:t>
      </w:r>
      <w:r w:rsidR="00A23DAC" w:rsidRPr="00EA55D2">
        <w:rPr>
          <w:rFonts w:ascii="Times New Roman" w:hAnsi="Times New Roman" w:cs="Times New Roman"/>
        </w:rPr>
        <w:t xml:space="preserve"> </w:t>
      </w:r>
      <w:r w:rsidR="00EB05F2" w:rsidRPr="00EA55D2">
        <w:rPr>
          <w:rFonts w:ascii="Times New Roman" w:hAnsi="Times New Roman" w:cs="Times New Roman"/>
        </w:rPr>
        <w:t>(</w:t>
      </w:r>
      <w:proofErr w:type="spellStart"/>
      <w:r w:rsidR="00EB05F2" w:rsidRPr="00EA55D2">
        <w:rPr>
          <w:rFonts w:ascii="Times New Roman" w:hAnsi="Times New Roman" w:cs="Times New Roman"/>
          <w:i/>
          <w:iCs/>
        </w:rPr>
        <w:t>kabod</w:t>
      </w:r>
      <w:proofErr w:type="spellEnd"/>
      <w:r w:rsidR="00EB05F2" w:rsidRPr="00EA55D2">
        <w:rPr>
          <w:rFonts w:ascii="Times New Roman" w:hAnsi="Times New Roman" w:cs="Times New Roman"/>
        </w:rPr>
        <w:t xml:space="preserve"> in Hebrew and </w:t>
      </w:r>
      <w:r w:rsidR="00EB05F2" w:rsidRPr="00EA55D2">
        <w:rPr>
          <w:rFonts w:ascii="Times New Roman" w:hAnsi="Times New Roman" w:cs="Times New Roman"/>
          <w:i/>
          <w:iCs/>
        </w:rPr>
        <w:t>doxa</w:t>
      </w:r>
      <w:r w:rsidR="00EB05F2" w:rsidRPr="00EA55D2">
        <w:rPr>
          <w:rFonts w:ascii="Times New Roman" w:hAnsi="Times New Roman" w:cs="Times New Roman"/>
        </w:rPr>
        <w:t xml:space="preserve"> in Greek) </w:t>
      </w:r>
      <w:r w:rsidR="00A27633" w:rsidRPr="00EA55D2">
        <w:rPr>
          <w:rFonts w:ascii="Times New Roman" w:hAnsi="Times New Roman" w:cs="Times New Roman"/>
        </w:rPr>
        <w:t xml:space="preserve">is </w:t>
      </w:r>
      <w:r w:rsidR="001F1E05" w:rsidRPr="00EA55D2">
        <w:rPr>
          <w:rFonts w:ascii="Times New Roman" w:hAnsi="Times New Roman" w:cs="Times New Roman"/>
        </w:rPr>
        <w:t>much used</w:t>
      </w:r>
      <w:r w:rsidR="00A23DAC" w:rsidRPr="00EA55D2">
        <w:rPr>
          <w:rFonts w:ascii="Times New Roman" w:hAnsi="Times New Roman" w:cs="Times New Roman"/>
        </w:rPr>
        <w:t xml:space="preserve"> in Scripture</w:t>
      </w:r>
      <w:r w:rsidR="00B6649D" w:rsidRPr="00EA55D2">
        <w:rPr>
          <w:rFonts w:ascii="Times New Roman" w:hAnsi="Times New Roman" w:cs="Times New Roman"/>
        </w:rPr>
        <w:t xml:space="preserve">. Both </w:t>
      </w:r>
      <w:r w:rsidR="00207E91" w:rsidRPr="00EA55D2">
        <w:rPr>
          <w:rFonts w:ascii="Times New Roman" w:hAnsi="Times New Roman" w:cs="Times New Roman"/>
        </w:rPr>
        <w:t xml:space="preserve">words </w:t>
      </w:r>
      <w:r w:rsidR="00363E6B" w:rsidRPr="00EA55D2">
        <w:rPr>
          <w:rFonts w:ascii="Times New Roman" w:hAnsi="Times New Roman" w:cs="Times New Roman"/>
        </w:rPr>
        <w:t xml:space="preserve">are </w:t>
      </w:r>
      <w:r w:rsidR="007A5619" w:rsidRPr="00EA55D2">
        <w:rPr>
          <w:rFonts w:ascii="Times New Roman" w:hAnsi="Times New Roman" w:cs="Times New Roman"/>
        </w:rPr>
        <w:t xml:space="preserve">almost always </w:t>
      </w:r>
      <w:r w:rsidR="00363E6B" w:rsidRPr="00EA55D2">
        <w:rPr>
          <w:rFonts w:ascii="Times New Roman" w:hAnsi="Times New Roman" w:cs="Times New Roman"/>
        </w:rPr>
        <w:t>translated in English as “glory”</w:t>
      </w:r>
      <w:r w:rsidR="0023382D" w:rsidRPr="00EA55D2">
        <w:rPr>
          <w:rFonts w:ascii="Times New Roman" w:hAnsi="Times New Roman" w:cs="Times New Roman"/>
        </w:rPr>
        <w:t xml:space="preserve"> </w:t>
      </w:r>
      <w:r w:rsidR="00056087">
        <w:rPr>
          <w:rFonts w:ascii="Times New Roman" w:hAnsi="Times New Roman" w:cs="Times New Roman"/>
        </w:rPr>
        <w:t xml:space="preserve">and </w:t>
      </w:r>
      <w:r w:rsidR="0023382D" w:rsidRPr="00EA55D2">
        <w:rPr>
          <w:rFonts w:ascii="Times New Roman" w:hAnsi="Times New Roman" w:cs="Times New Roman"/>
        </w:rPr>
        <w:t>only occasionally as “</w:t>
      </w:r>
      <w:proofErr w:type="spellStart"/>
      <w:r w:rsidR="0023382D" w:rsidRPr="00EA55D2">
        <w:rPr>
          <w:rFonts w:ascii="Times New Roman" w:hAnsi="Times New Roman" w:cs="Times New Roman"/>
        </w:rPr>
        <w:t>honor</w:t>
      </w:r>
      <w:proofErr w:type="spellEnd"/>
      <w:r w:rsidR="0023382D" w:rsidRPr="00EA55D2">
        <w:rPr>
          <w:rFonts w:ascii="Times New Roman" w:hAnsi="Times New Roman" w:cs="Times New Roman"/>
        </w:rPr>
        <w:t>.”</w:t>
      </w:r>
    </w:p>
    <w:p w14:paraId="550250EA" w14:textId="19110769" w:rsidR="00860592" w:rsidRPr="00EA55D2" w:rsidRDefault="00860592" w:rsidP="00ED5525">
      <w:pPr>
        <w:pStyle w:val="Paragraph"/>
        <w:spacing w:after="160"/>
        <w:ind w:firstLine="360"/>
        <w:jc w:val="both"/>
        <w:rPr>
          <w:rFonts w:ascii="Times New Roman" w:hAnsi="Times New Roman" w:cs="Times New Roman"/>
        </w:rPr>
      </w:pPr>
      <w:r w:rsidRPr="00EA55D2">
        <w:rPr>
          <w:rFonts w:ascii="Times New Roman" w:hAnsi="Times New Roman" w:cs="Times New Roman"/>
        </w:rPr>
        <w:t xml:space="preserve">The Hebrew meaning of </w:t>
      </w:r>
      <w:proofErr w:type="spellStart"/>
      <w:r w:rsidRPr="00EA55D2">
        <w:rPr>
          <w:rFonts w:ascii="Times New Roman" w:hAnsi="Times New Roman" w:cs="Times New Roman"/>
          <w:i/>
          <w:iCs/>
        </w:rPr>
        <w:t>kabod</w:t>
      </w:r>
      <w:proofErr w:type="spellEnd"/>
      <w:r w:rsidRPr="00EA55D2">
        <w:rPr>
          <w:rFonts w:ascii="Times New Roman" w:hAnsi="Times New Roman" w:cs="Times New Roman"/>
        </w:rPr>
        <w:t xml:space="preserve"> is “weight, to be heavy,</w:t>
      </w:r>
      <w:r w:rsidR="0023382D" w:rsidRPr="00EA55D2">
        <w:rPr>
          <w:rFonts w:ascii="Times New Roman" w:hAnsi="Times New Roman" w:cs="Times New Roman"/>
        </w:rPr>
        <w:t>”</w:t>
      </w:r>
      <w:r w:rsidRPr="00EA55D2">
        <w:rPr>
          <w:rFonts w:ascii="Times New Roman" w:hAnsi="Times New Roman" w:cs="Times New Roman"/>
        </w:rPr>
        <w:t xml:space="preserve"> and when the term refers to God it is normally understood to speak of God’s awesome (heavy) </w:t>
      </w:r>
      <w:r w:rsidR="0023382D" w:rsidRPr="00EA55D2">
        <w:rPr>
          <w:rFonts w:ascii="Times New Roman" w:hAnsi="Times New Roman" w:cs="Times New Roman"/>
        </w:rPr>
        <w:t xml:space="preserve">and radiant </w:t>
      </w:r>
      <w:r w:rsidRPr="00EA55D2">
        <w:rPr>
          <w:rFonts w:ascii="Times New Roman" w:hAnsi="Times New Roman" w:cs="Times New Roman"/>
        </w:rPr>
        <w:t xml:space="preserve">presence. The Septuagint uses the Greek word </w:t>
      </w:r>
      <w:r w:rsidRPr="00EA55D2">
        <w:rPr>
          <w:rFonts w:ascii="Times New Roman" w:hAnsi="Times New Roman" w:cs="Times New Roman"/>
          <w:i/>
          <w:iCs/>
        </w:rPr>
        <w:t>doxa</w:t>
      </w:r>
      <w:r w:rsidRPr="00EA55D2">
        <w:rPr>
          <w:rFonts w:ascii="Times New Roman" w:hAnsi="Times New Roman" w:cs="Times New Roman"/>
        </w:rPr>
        <w:t xml:space="preserve"> for</w:t>
      </w:r>
      <w:r w:rsidR="00374BA2" w:rsidRPr="00EA55D2">
        <w:rPr>
          <w:rFonts w:ascii="Times New Roman" w:hAnsi="Times New Roman" w:cs="Times New Roman"/>
        </w:rPr>
        <w:t xml:space="preserve"> this Hebrew word.</w:t>
      </w:r>
    </w:p>
    <w:p w14:paraId="0EC1680B" w14:textId="3E72BAA3" w:rsidR="00063886" w:rsidRPr="00EA55D2" w:rsidRDefault="00487543" w:rsidP="00ED5525">
      <w:pPr>
        <w:pStyle w:val="Paragraph"/>
        <w:spacing w:after="160"/>
        <w:ind w:firstLine="360"/>
        <w:jc w:val="both"/>
        <w:rPr>
          <w:rFonts w:ascii="Times New Roman" w:hAnsi="Times New Roman" w:cs="Times New Roman"/>
        </w:rPr>
      </w:pPr>
      <w:r w:rsidRPr="00EA55D2">
        <w:rPr>
          <w:rFonts w:ascii="Times New Roman" w:hAnsi="Times New Roman" w:cs="Times New Roman"/>
        </w:rPr>
        <w:t xml:space="preserve">Huffard </w:t>
      </w:r>
      <w:r w:rsidR="00E40537" w:rsidRPr="00EA55D2">
        <w:rPr>
          <w:rFonts w:ascii="Times New Roman" w:hAnsi="Times New Roman" w:cs="Times New Roman"/>
        </w:rPr>
        <w:t>argue</w:t>
      </w:r>
      <w:r w:rsidR="00985760" w:rsidRPr="00EA55D2">
        <w:rPr>
          <w:rFonts w:ascii="Times New Roman" w:hAnsi="Times New Roman" w:cs="Times New Roman"/>
        </w:rPr>
        <w:t xml:space="preserve">s </w:t>
      </w:r>
      <w:r w:rsidR="00E40537" w:rsidRPr="00EA55D2">
        <w:rPr>
          <w:rFonts w:ascii="Times New Roman" w:hAnsi="Times New Roman" w:cs="Times New Roman"/>
        </w:rPr>
        <w:t xml:space="preserve">that </w:t>
      </w:r>
      <w:r w:rsidR="000C4F08" w:rsidRPr="00EA55D2">
        <w:rPr>
          <w:rFonts w:ascii="Times New Roman" w:hAnsi="Times New Roman" w:cs="Times New Roman"/>
        </w:rPr>
        <w:t xml:space="preserve">both </w:t>
      </w:r>
      <w:r w:rsidR="006C7372" w:rsidRPr="00EA55D2">
        <w:rPr>
          <w:rFonts w:ascii="Times New Roman" w:hAnsi="Times New Roman" w:cs="Times New Roman"/>
        </w:rPr>
        <w:t xml:space="preserve">biblical </w:t>
      </w:r>
      <w:r w:rsidR="00F764F5" w:rsidRPr="00EA55D2">
        <w:rPr>
          <w:rFonts w:ascii="Times New Roman" w:hAnsi="Times New Roman" w:cs="Times New Roman"/>
        </w:rPr>
        <w:t xml:space="preserve">terms, </w:t>
      </w:r>
      <w:proofErr w:type="spellStart"/>
      <w:r w:rsidR="000C4F08" w:rsidRPr="00EA55D2">
        <w:rPr>
          <w:rFonts w:ascii="Times New Roman" w:hAnsi="Times New Roman" w:cs="Times New Roman"/>
          <w:i/>
          <w:iCs/>
        </w:rPr>
        <w:t>kabod</w:t>
      </w:r>
      <w:proofErr w:type="spellEnd"/>
      <w:r w:rsidR="000C4F08" w:rsidRPr="00EA55D2">
        <w:rPr>
          <w:rFonts w:ascii="Times New Roman" w:hAnsi="Times New Roman" w:cs="Times New Roman"/>
        </w:rPr>
        <w:t xml:space="preserve"> and </w:t>
      </w:r>
      <w:r w:rsidR="000C4F08" w:rsidRPr="00EA55D2">
        <w:rPr>
          <w:rFonts w:ascii="Times New Roman" w:hAnsi="Times New Roman" w:cs="Times New Roman"/>
          <w:i/>
          <w:iCs/>
        </w:rPr>
        <w:t>doxa</w:t>
      </w:r>
      <w:r w:rsidR="00F764F5" w:rsidRPr="00EA55D2">
        <w:rPr>
          <w:rFonts w:ascii="Times New Roman" w:hAnsi="Times New Roman" w:cs="Times New Roman"/>
          <w:i/>
          <w:iCs/>
        </w:rPr>
        <w:t>,</w:t>
      </w:r>
      <w:r w:rsidR="000C4F08" w:rsidRPr="00EA55D2">
        <w:rPr>
          <w:rFonts w:ascii="Times New Roman" w:hAnsi="Times New Roman" w:cs="Times New Roman"/>
        </w:rPr>
        <w:t xml:space="preserve"> speak </w:t>
      </w:r>
      <w:r w:rsidR="00A72444" w:rsidRPr="00EA55D2">
        <w:rPr>
          <w:rFonts w:ascii="Times New Roman" w:hAnsi="Times New Roman" w:cs="Times New Roman"/>
        </w:rPr>
        <w:t xml:space="preserve">as much of the </w:t>
      </w:r>
      <w:r w:rsidR="007532BE" w:rsidRPr="00EA55D2">
        <w:rPr>
          <w:rFonts w:ascii="Times New Roman" w:hAnsi="Times New Roman" w:cs="Times New Roman"/>
        </w:rPr>
        <w:t xml:space="preserve">intrinsic nature of God, </w:t>
      </w:r>
      <w:r w:rsidR="00056087">
        <w:rPr>
          <w:rFonts w:ascii="Times New Roman" w:hAnsi="Times New Roman" w:cs="Times New Roman"/>
        </w:rPr>
        <w:t>h</w:t>
      </w:r>
      <w:r w:rsidR="007D03CC" w:rsidRPr="00EA55D2">
        <w:rPr>
          <w:rFonts w:ascii="Times New Roman" w:hAnsi="Times New Roman" w:cs="Times New Roman"/>
        </w:rPr>
        <w:t>is goodness</w:t>
      </w:r>
      <w:r w:rsidR="00F764F5" w:rsidRPr="00EA55D2">
        <w:rPr>
          <w:rFonts w:ascii="Times New Roman" w:hAnsi="Times New Roman" w:cs="Times New Roman"/>
        </w:rPr>
        <w:t xml:space="preserve"> and</w:t>
      </w:r>
      <w:r w:rsidR="007532BE" w:rsidRPr="00EA55D2">
        <w:rPr>
          <w:rFonts w:ascii="Times New Roman" w:hAnsi="Times New Roman" w:cs="Times New Roman"/>
        </w:rPr>
        <w:t xml:space="preserve"> </w:t>
      </w:r>
      <w:r w:rsidR="00056087">
        <w:rPr>
          <w:rFonts w:ascii="Times New Roman" w:hAnsi="Times New Roman" w:cs="Times New Roman"/>
        </w:rPr>
        <w:t>h</w:t>
      </w:r>
      <w:r w:rsidR="00F764F5" w:rsidRPr="00EA55D2">
        <w:rPr>
          <w:rFonts w:ascii="Times New Roman" w:hAnsi="Times New Roman" w:cs="Times New Roman"/>
        </w:rPr>
        <w:t xml:space="preserve">is </w:t>
      </w:r>
      <w:r w:rsidR="007532BE" w:rsidRPr="00EA55D2">
        <w:rPr>
          <w:rFonts w:ascii="Times New Roman" w:hAnsi="Times New Roman" w:cs="Times New Roman"/>
        </w:rPr>
        <w:t>character</w:t>
      </w:r>
      <w:r w:rsidR="00F764F5" w:rsidRPr="00EA55D2">
        <w:rPr>
          <w:rFonts w:ascii="Times New Roman" w:hAnsi="Times New Roman" w:cs="Times New Roman"/>
        </w:rPr>
        <w:t>,</w:t>
      </w:r>
      <w:r w:rsidR="00985760" w:rsidRPr="00EA55D2">
        <w:rPr>
          <w:rFonts w:ascii="Times New Roman" w:hAnsi="Times New Roman" w:cs="Times New Roman"/>
        </w:rPr>
        <w:t xml:space="preserve"> as </w:t>
      </w:r>
      <w:r w:rsidR="009F5B28" w:rsidRPr="00EA55D2">
        <w:rPr>
          <w:rFonts w:ascii="Times New Roman" w:hAnsi="Times New Roman" w:cs="Times New Roman"/>
        </w:rPr>
        <w:t xml:space="preserve">they do of God’s </w:t>
      </w:r>
      <w:r w:rsidR="00EC056E" w:rsidRPr="00EA55D2">
        <w:rPr>
          <w:rFonts w:ascii="Times New Roman" w:hAnsi="Times New Roman" w:cs="Times New Roman"/>
        </w:rPr>
        <w:t xml:space="preserve">extrinsic, </w:t>
      </w:r>
      <w:r w:rsidR="009F5B28" w:rsidRPr="00EA55D2">
        <w:rPr>
          <w:rFonts w:ascii="Times New Roman" w:hAnsi="Times New Roman" w:cs="Times New Roman"/>
        </w:rPr>
        <w:t>radiant presence</w:t>
      </w:r>
      <w:r w:rsidR="007D03CC" w:rsidRPr="00EA55D2">
        <w:rPr>
          <w:rFonts w:ascii="Times New Roman" w:hAnsi="Times New Roman" w:cs="Times New Roman"/>
        </w:rPr>
        <w:t xml:space="preserve">, </w:t>
      </w:r>
      <w:r w:rsidR="00056087">
        <w:rPr>
          <w:rFonts w:ascii="Times New Roman" w:hAnsi="Times New Roman" w:cs="Times New Roman"/>
        </w:rPr>
        <w:t>h</w:t>
      </w:r>
      <w:r w:rsidR="007D03CC" w:rsidRPr="00EA55D2">
        <w:rPr>
          <w:rFonts w:ascii="Times New Roman" w:hAnsi="Times New Roman" w:cs="Times New Roman"/>
        </w:rPr>
        <w:t>is greatness</w:t>
      </w:r>
      <w:r w:rsidR="009F5B28" w:rsidRPr="00EA55D2">
        <w:rPr>
          <w:rFonts w:ascii="Times New Roman" w:hAnsi="Times New Roman" w:cs="Times New Roman"/>
        </w:rPr>
        <w:t>.</w:t>
      </w:r>
      <w:r w:rsidR="007532BE" w:rsidRPr="00EA55D2">
        <w:rPr>
          <w:rFonts w:ascii="Times New Roman" w:hAnsi="Times New Roman" w:cs="Times New Roman"/>
        </w:rPr>
        <w:t xml:space="preserve"> </w:t>
      </w:r>
      <w:r w:rsidR="00E24C6E" w:rsidRPr="00EA55D2">
        <w:rPr>
          <w:rFonts w:ascii="Times New Roman" w:hAnsi="Times New Roman" w:cs="Times New Roman"/>
        </w:rPr>
        <w:t xml:space="preserve">Huffard concludes that in many cases these two </w:t>
      </w:r>
      <w:r w:rsidR="007D03CC" w:rsidRPr="00EA55D2">
        <w:rPr>
          <w:rFonts w:ascii="Times New Roman" w:hAnsi="Times New Roman" w:cs="Times New Roman"/>
        </w:rPr>
        <w:t>terms</w:t>
      </w:r>
      <w:r w:rsidR="00E24C6E" w:rsidRPr="00EA55D2">
        <w:rPr>
          <w:rFonts w:ascii="Times New Roman" w:hAnsi="Times New Roman" w:cs="Times New Roman"/>
        </w:rPr>
        <w:t xml:space="preserve"> should be translated as the “</w:t>
      </w:r>
      <w:proofErr w:type="spellStart"/>
      <w:r w:rsidR="00E24C6E" w:rsidRPr="00EA55D2">
        <w:rPr>
          <w:rFonts w:ascii="Times New Roman" w:hAnsi="Times New Roman" w:cs="Times New Roman"/>
        </w:rPr>
        <w:t>honor</w:t>
      </w:r>
      <w:proofErr w:type="spellEnd"/>
      <w:r w:rsidR="00DE7E7B" w:rsidRPr="00EA55D2">
        <w:rPr>
          <w:rFonts w:ascii="Times New Roman" w:hAnsi="Times New Roman" w:cs="Times New Roman"/>
        </w:rPr>
        <w:t>”</w:t>
      </w:r>
      <w:r w:rsidR="00E24C6E" w:rsidRPr="00EA55D2">
        <w:rPr>
          <w:rFonts w:ascii="Times New Roman" w:hAnsi="Times New Roman" w:cs="Times New Roman"/>
        </w:rPr>
        <w:t xml:space="preserve"> of God</w:t>
      </w:r>
      <w:r w:rsidR="00DE7E7B" w:rsidRPr="00EA55D2">
        <w:rPr>
          <w:rFonts w:ascii="Times New Roman" w:hAnsi="Times New Roman" w:cs="Times New Roman"/>
        </w:rPr>
        <w:t xml:space="preserve"> in English</w:t>
      </w:r>
      <w:r w:rsidR="007D03CC" w:rsidRPr="00EA55D2">
        <w:rPr>
          <w:rFonts w:ascii="Times New Roman" w:hAnsi="Times New Roman" w:cs="Times New Roman"/>
        </w:rPr>
        <w:t xml:space="preserve">. </w:t>
      </w:r>
    </w:p>
    <w:p w14:paraId="335729EF" w14:textId="162F2668" w:rsidR="0094335E" w:rsidRPr="00EA55D2" w:rsidRDefault="0094335E" w:rsidP="00ED5525">
      <w:pPr>
        <w:pStyle w:val="Paragraph"/>
        <w:spacing w:after="160"/>
        <w:ind w:firstLine="360"/>
        <w:jc w:val="both"/>
        <w:rPr>
          <w:rFonts w:ascii="Times New Roman" w:hAnsi="Times New Roman" w:cs="Times New Roman"/>
        </w:rPr>
      </w:pPr>
      <w:r w:rsidRPr="00EA55D2">
        <w:rPr>
          <w:rFonts w:ascii="Times New Roman" w:hAnsi="Times New Roman" w:cs="Times New Roman"/>
        </w:rPr>
        <w:t>The author</w:t>
      </w:r>
      <w:r w:rsidR="00566C41" w:rsidRPr="00EA55D2">
        <w:rPr>
          <w:rFonts w:ascii="Times New Roman" w:hAnsi="Times New Roman" w:cs="Times New Roman"/>
        </w:rPr>
        <w:t xml:space="preserve"> </w:t>
      </w:r>
      <w:r w:rsidRPr="00EA55D2">
        <w:rPr>
          <w:rFonts w:ascii="Times New Roman" w:hAnsi="Times New Roman" w:cs="Times New Roman"/>
        </w:rPr>
        <w:t>briefly describes “</w:t>
      </w:r>
      <w:proofErr w:type="spellStart"/>
      <w:r w:rsidRPr="00EA55D2">
        <w:rPr>
          <w:rFonts w:ascii="Times New Roman" w:hAnsi="Times New Roman" w:cs="Times New Roman"/>
        </w:rPr>
        <w:t>honor</w:t>
      </w:r>
      <w:proofErr w:type="spellEnd"/>
      <w:r w:rsidR="00566C41" w:rsidRPr="00EA55D2">
        <w:rPr>
          <w:rFonts w:ascii="Times New Roman" w:hAnsi="Times New Roman" w:cs="Times New Roman"/>
        </w:rPr>
        <w:t>,</w:t>
      </w:r>
      <w:r w:rsidRPr="00EA55D2">
        <w:rPr>
          <w:rFonts w:ascii="Times New Roman" w:hAnsi="Times New Roman" w:cs="Times New Roman"/>
        </w:rPr>
        <w:t>” not as receiving praise</w:t>
      </w:r>
      <w:r w:rsidR="00A14D19" w:rsidRPr="00EA55D2">
        <w:rPr>
          <w:rFonts w:ascii="Times New Roman" w:hAnsi="Times New Roman" w:cs="Times New Roman"/>
        </w:rPr>
        <w:t xml:space="preserve"> and esteem, but </w:t>
      </w:r>
      <w:r w:rsidR="00566C41" w:rsidRPr="00EA55D2">
        <w:rPr>
          <w:rFonts w:ascii="Times New Roman" w:hAnsi="Times New Roman" w:cs="Times New Roman"/>
        </w:rPr>
        <w:t xml:space="preserve">as </w:t>
      </w:r>
      <w:r w:rsidR="00A14D19" w:rsidRPr="00EA55D2">
        <w:rPr>
          <w:rFonts w:ascii="Times New Roman" w:hAnsi="Times New Roman" w:cs="Times New Roman"/>
        </w:rPr>
        <w:t xml:space="preserve">the nature or </w:t>
      </w:r>
      <w:r w:rsidR="00645F73" w:rsidRPr="00EA55D2">
        <w:rPr>
          <w:rFonts w:ascii="Times New Roman" w:hAnsi="Times New Roman" w:cs="Times New Roman"/>
        </w:rPr>
        <w:t>character</w:t>
      </w:r>
      <w:r w:rsidR="00A14D19" w:rsidRPr="00EA55D2">
        <w:rPr>
          <w:rFonts w:ascii="Times New Roman" w:hAnsi="Times New Roman" w:cs="Times New Roman"/>
        </w:rPr>
        <w:t xml:space="preserve"> of </w:t>
      </w:r>
      <w:r w:rsidR="00D300AB" w:rsidRPr="00EA55D2">
        <w:rPr>
          <w:rFonts w:ascii="Times New Roman" w:hAnsi="Times New Roman" w:cs="Times New Roman"/>
        </w:rPr>
        <w:t xml:space="preserve">a person. And in relation </w:t>
      </w:r>
      <w:r w:rsidR="003B3CB6" w:rsidRPr="00EA55D2">
        <w:rPr>
          <w:rFonts w:ascii="Times New Roman" w:hAnsi="Times New Roman" w:cs="Times New Roman"/>
        </w:rPr>
        <w:t xml:space="preserve">to </w:t>
      </w:r>
      <w:r w:rsidR="00D300AB" w:rsidRPr="00EA55D2">
        <w:rPr>
          <w:rFonts w:ascii="Times New Roman" w:hAnsi="Times New Roman" w:cs="Times New Roman"/>
        </w:rPr>
        <w:t>God</w:t>
      </w:r>
      <w:r w:rsidR="00752DE8" w:rsidRPr="00EA55D2">
        <w:rPr>
          <w:rFonts w:ascii="Times New Roman" w:hAnsi="Times New Roman" w:cs="Times New Roman"/>
        </w:rPr>
        <w:t xml:space="preserve">, </w:t>
      </w:r>
      <w:proofErr w:type="spellStart"/>
      <w:r w:rsidR="00303D95" w:rsidRPr="00EA55D2">
        <w:rPr>
          <w:rFonts w:ascii="Times New Roman" w:hAnsi="Times New Roman" w:cs="Times New Roman"/>
        </w:rPr>
        <w:t>honor</w:t>
      </w:r>
      <w:proofErr w:type="spellEnd"/>
      <w:r w:rsidR="00303D95" w:rsidRPr="00EA55D2">
        <w:rPr>
          <w:rFonts w:ascii="Times New Roman" w:hAnsi="Times New Roman" w:cs="Times New Roman"/>
        </w:rPr>
        <w:t xml:space="preserve"> means God</w:t>
      </w:r>
      <w:r w:rsidR="00752DE8" w:rsidRPr="00EA55D2">
        <w:rPr>
          <w:rFonts w:ascii="Times New Roman" w:hAnsi="Times New Roman" w:cs="Times New Roman"/>
        </w:rPr>
        <w:t xml:space="preserve"> </w:t>
      </w:r>
      <w:r w:rsidR="00D300AB" w:rsidRPr="00EA55D2">
        <w:rPr>
          <w:rFonts w:ascii="Times New Roman" w:hAnsi="Times New Roman" w:cs="Times New Roman"/>
        </w:rPr>
        <w:t xml:space="preserve">is </w:t>
      </w:r>
      <w:r w:rsidR="00752DE8" w:rsidRPr="00EA55D2">
        <w:rPr>
          <w:rFonts w:ascii="Times New Roman" w:hAnsi="Times New Roman" w:cs="Times New Roman"/>
        </w:rPr>
        <w:t>true</w:t>
      </w:r>
      <w:r w:rsidR="00D300AB" w:rsidRPr="00EA55D2">
        <w:rPr>
          <w:rFonts w:ascii="Times New Roman" w:hAnsi="Times New Roman" w:cs="Times New Roman"/>
        </w:rPr>
        <w:t xml:space="preserve"> to </w:t>
      </w:r>
      <w:proofErr w:type="spellStart"/>
      <w:r w:rsidR="00D300AB" w:rsidRPr="00EA55D2">
        <w:rPr>
          <w:rFonts w:ascii="Times New Roman" w:hAnsi="Times New Roman" w:cs="Times New Roman"/>
        </w:rPr>
        <w:t>is</w:t>
      </w:r>
      <w:proofErr w:type="spellEnd"/>
      <w:r w:rsidR="00D300AB" w:rsidRPr="00EA55D2">
        <w:rPr>
          <w:rFonts w:ascii="Times New Roman" w:hAnsi="Times New Roman" w:cs="Times New Roman"/>
        </w:rPr>
        <w:t xml:space="preserve"> own nature and character (7-8)</w:t>
      </w:r>
      <w:r w:rsidR="00752DE8" w:rsidRPr="00EA55D2">
        <w:rPr>
          <w:rFonts w:ascii="Times New Roman" w:hAnsi="Times New Roman" w:cs="Times New Roman"/>
        </w:rPr>
        <w:t>.</w:t>
      </w:r>
      <w:r w:rsidR="00055408" w:rsidRPr="00EA55D2">
        <w:rPr>
          <w:rFonts w:ascii="Times New Roman" w:hAnsi="Times New Roman" w:cs="Times New Roman"/>
        </w:rPr>
        <w:t xml:space="preserve"> </w:t>
      </w:r>
    </w:p>
    <w:p w14:paraId="4F72E043" w14:textId="73851EE4" w:rsidR="00F4087B" w:rsidRPr="00ED5525" w:rsidRDefault="0099459E" w:rsidP="00ED5525">
      <w:pPr>
        <w:pStyle w:val="Heading3"/>
        <w:numPr>
          <w:ilvl w:val="0"/>
          <w:numId w:val="0"/>
        </w:numPr>
        <w:spacing w:before="0" w:after="160" w:line="240" w:lineRule="auto"/>
        <w:ind w:left="284" w:hanging="284"/>
        <w:jc w:val="both"/>
        <w:rPr>
          <w:rFonts w:ascii="Times New Roman" w:hAnsi="Times New Roman" w:cs="Times New Roman"/>
          <w:b w:val="0"/>
          <w:bCs w:val="0"/>
          <w:i/>
          <w:iCs/>
        </w:rPr>
      </w:pPr>
      <w:r w:rsidRPr="00ED5525">
        <w:rPr>
          <w:rFonts w:ascii="Times New Roman" w:hAnsi="Times New Roman" w:cs="Times New Roman"/>
          <w:b w:val="0"/>
          <w:bCs w:val="0"/>
          <w:i/>
          <w:iCs/>
        </w:rPr>
        <w:t xml:space="preserve">The </w:t>
      </w:r>
      <w:r w:rsidR="00F4087B" w:rsidRPr="00ED5525">
        <w:rPr>
          <w:rFonts w:ascii="Times New Roman" w:hAnsi="Times New Roman" w:cs="Times New Roman"/>
          <w:b w:val="0"/>
          <w:bCs w:val="0"/>
          <w:i/>
          <w:iCs/>
        </w:rPr>
        <w:t xml:space="preserve">Moses </w:t>
      </w:r>
      <w:r w:rsidRPr="00ED5525">
        <w:rPr>
          <w:rFonts w:ascii="Times New Roman" w:hAnsi="Times New Roman" w:cs="Times New Roman"/>
          <w:b w:val="0"/>
          <w:bCs w:val="0"/>
          <w:i/>
          <w:iCs/>
        </w:rPr>
        <w:t>Story (</w:t>
      </w:r>
      <w:r w:rsidR="00F4087B" w:rsidRPr="00ED5525">
        <w:rPr>
          <w:rFonts w:ascii="Times New Roman" w:hAnsi="Times New Roman" w:cs="Times New Roman"/>
          <w:b w:val="0"/>
          <w:bCs w:val="0"/>
          <w:i/>
          <w:iCs/>
        </w:rPr>
        <w:t>Ex. 3</w:t>
      </w:r>
      <w:r w:rsidRPr="00ED5525">
        <w:rPr>
          <w:rFonts w:ascii="Times New Roman" w:hAnsi="Times New Roman" w:cs="Times New Roman"/>
          <w:b w:val="0"/>
          <w:bCs w:val="0"/>
          <w:i/>
          <w:iCs/>
        </w:rPr>
        <w:t>3-34)</w:t>
      </w:r>
    </w:p>
    <w:p w14:paraId="1C65E42A" w14:textId="44A472FA" w:rsidR="000A42D8" w:rsidRPr="00EA55D2" w:rsidRDefault="001F4B45" w:rsidP="00264511">
      <w:pPr>
        <w:pStyle w:val="Paragraph"/>
        <w:spacing w:after="160"/>
        <w:jc w:val="both"/>
        <w:rPr>
          <w:rFonts w:ascii="Times New Roman" w:hAnsi="Times New Roman" w:cs="Times New Roman"/>
        </w:rPr>
      </w:pPr>
      <w:r w:rsidRPr="00EA55D2">
        <w:rPr>
          <w:rFonts w:ascii="Times New Roman" w:hAnsi="Times New Roman" w:cs="Times New Roman"/>
        </w:rPr>
        <w:t>Huffard</w:t>
      </w:r>
      <w:r w:rsidR="007034D1" w:rsidRPr="00EA55D2">
        <w:rPr>
          <w:rFonts w:ascii="Times New Roman" w:hAnsi="Times New Roman" w:cs="Times New Roman"/>
        </w:rPr>
        <w:t xml:space="preserve"> grounds his </w:t>
      </w:r>
      <w:r w:rsidR="00724BA2">
        <w:rPr>
          <w:rFonts w:ascii="Times New Roman" w:hAnsi="Times New Roman" w:cs="Times New Roman"/>
        </w:rPr>
        <w:t xml:space="preserve">overall </w:t>
      </w:r>
      <w:r w:rsidR="007034D1" w:rsidRPr="00EA55D2">
        <w:rPr>
          <w:rFonts w:ascii="Times New Roman" w:hAnsi="Times New Roman" w:cs="Times New Roman"/>
        </w:rPr>
        <w:t xml:space="preserve">argument </w:t>
      </w:r>
      <w:r w:rsidR="002B287C" w:rsidRPr="00EA55D2">
        <w:rPr>
          <w:rFonts w:ascii="Times New Roman" w:hAnsi="Times New Roman" w:cs="Times New Roman"/>
        </w:rPr>
        <w:t xml:space="preserve">on the </w:t>
      </w:r>
      <w:r w:rsidR="000A42D8" w:rsidRPr="00EA55D2">
        <w:rPr>
          <w:rFonts w:ascii="Times New Roman" w:hAnsi="Times New Roman" w:cs="Times New Roman"/>
        </w:rPr>
        <w:t xml:space="preserve">Moses </w:t>
      </w:r>
      <w:r w:rsidR="002D6F92" w:rsidRPr="00EA55D2">
        <w:rPr>
          <w:rFonts w:ascii="Times New Roman" w:hAnsi="Times New Roman" w:cs="Times New Roman"/>
        </w:rPr>
        <w:t>story</w:t>
      </w:r>
      <w:r w:rsidR="00724BA2">
        <w:rPr>
          <w:rFonts w:ascii="Times New Roman" w:hAnsi="Times New Roman" w:cs="Times New Roman"/>
        </w:rPr>
        <w:t>,</w:t>
      </w:r>
      <w:r w:rsidR="002D6F92" w:rsidRPr="00EA55D2">
        <w:rPr>
          <w:rFonts w:ascii="Times New Roman" w:hAnsi="Times New Roman" w:cs="Times New Roman"/>
        </w:rPr>
        <w:t xml:space="preserve"> where </w:t>
      </w:r>
      <w:r w:rsidR="00BE171E" w:rsidRPr="00EA55D2">
        <w:rPr>
          <w:rFonts w:ascii="Times New Roman" w:hAnsi="Times New Roman" w:cs="Times New Roman"/>
        </w:rPr>
        <w:t>Moses</w:t>
      </w:r>
      <w:r w:rsidR="00BB0129" w:rsidRPr="00EA55D2">
        <w:rPr>
          <w:rFonts w:ascii="Times New Roman" w:hAnsi="Times New Roman" w:cs="Times New Roman"/>
        </w:rPr>
        <w:t xml:space="preserve"> </w:t>
      </w:r>
      <w:r w:rsidR="00055408" w:rsidRPr="00EA55D2">
        <w:rPr>
          <w:rFonts w:ascii="Times New Roman" w:hAnsi="Times New Roman" w:cs="Times New Roman"/>
        </w:rPr>
        <w:t xml:space="preserve">requests </w:t>
      </w:r>
      <w:r w:rsidR="000A42D8" w:rsidRPr="00EA55D2">
        <w:rPr>
          <w:rFonts w:ascii="Times New Roman" w:hAnsi="Times New Roman" w:cs="Times New Roman"/>
        </w:rPr>
        <w:t xml:space="preserve">to see </w:t>
      </w:r>
      <w:r w:rsidR="00055408" w:rsidRPr="00EA55D2">
        <w:rPr>
          <w:rFonts w:ascii="Times New Roman" w:hAnsi="Times New Roman" w:cs="Times New Roman"/>
        </w:rPr>
        <w:t>God</w:t>
      </w:r>
      <w:r w:rsidR="00A90594" w:rsidRPr="00EA55D2">
        <w:rPr>
          <w:rFonts w:ascii="Times New Roman" w:hAnsi="Times New Roman" w:cs="Times New Roman"/>
        </w:rPr>
        <w:t>’</w:t>
      </w:r>
      <w:r w:rsidR="00055408" w:rsidRPr="00EA55D2">
        <w:rPr>
          <w:rFonts w:ascii="Times New Roman" w:hAnsi="Times New Roman" w:cs="Times New Roman"/>
        </w:rPr>
        <w:t xml:space="preserve">s </w:t>
      </w:r>
      <w:proofErr w:type="spellStart"/>
      <w:r w:rsidR="00055408" w:rsidRPr="00EA55D2">
        <w:rPr>
          <w:rFonts w:ascii="Times New Roman" w:hAnsi="Times New Roman" w:cs="Times New Roman"/>
          <w:i/>
          <w:iCs/>
        </w:rPr>
        <w:t>kabod</w:t>
      </w:r>
      <w:proofErr w:type="spellEnd"/>
      <w:r w:rsidR="00055408" w:rsidRPr="00EA55D2">
        <w:rPr>
          <w:rFonts w:ascii="Times New Roman" w:hAnsi="Times New Roman" w:cs="Times New Roman"/>
        </w:rPr>
        <w:t xml:space="preserve"> </w:t>
      </w:r>
      <w:r w:rsidR="005F38D4" w:rsidRPr="00EA55D2">
        <w:rPr>
          <w:rFonts w:ascii="Times New Roman" w:hAnsi="Times New Roman" w:cs="Times New Roman"/>
        </w:rPr>
        <w:t>(Ex 33:18)</w:t>
      </w:r>
      <w:r w:rsidR="000A42D8" w:rsidRPr="00EA55D2">
        <w:rPr>
          <w:rFonts w:ascii="Times New Roman" w:hAnsi="Times New Roman" w:cs="Times New Roman"/>
        </w:rPr>
        <w:t xml:space="preserve">. </w:t>
      </w:r>
      <w:r w:rsidR="005F38D4" w:rsidRPr="00EA55D2">
        <w:rPr>
          <w:rFonts w:ascii="Times New Roman" w:hAnsi="Times New Roman" w:cs="Times New Roman"/>
        </w:rPr>
        <w:t xml:space="preserve">Instead of revealing </w:t>
      </w:r>
      <w:r w:rsidR="00724BA2">
        <w:rPr>
          <w:rFonts w:ascii="Times New Roman" w:hAnsi="Times New Roman" w:cs="Times New Roman"/>
        </w:rPr>
        <w:t>h</w:t>
      </w:r>
      <w:r w:rsidR="00332B6C" w:rsidRPr="00EA55D2">
        <w:rPr>
          <w:rFonts w:ascii="Times New Roman" w:hAnsi="Times New Roman" w:cs="Times New Roman"/>
        </w:rPr>
        <w:t xml:space="preserve">is radiant </w:t>
      </w:r>
      <w:proofErr w:type="spellStart"/>
      <w:r w:rsidR="00332B6C" w:rsidRPr="00EA55D2">
        <w:rPr>
          <w:rFonts w:ascii="Times New Roman" w:hAnsi="Times New Roman" w:cs="Times New Roman"/>
        </w:rPr>
        <w:t>splendor</w:t>
      </w:r>
      <w:proofErr w:type="spellEnd"/>
      <w:r w:rsidR="00332B6C" w:rsidRPr="00EA55D2">
        <w:rPr>
          <w:rFonts w:ascii="Times New Roman" w:hAnsi="Times New Roman" w:cs="Times New Roman"/>
        </w:rPr>
        <w:t xml:space="preserve">, </w:t>
      </w:r>
      <w:r w:rsidR="000A42D8" w:rsidRPr="00EA55D2">
        <w:rPr>
          <w:rFonts w:ascii="Times New Roman" w:hAnsi="Times New Roman" w:cs="Times New Roman"/>
        </w:rPr>
        <w:t xml:space="preserve">Yahweh </w:t>
      </w:r>
      <w:r w:rsidR="00332B6C" w:rsidRPr="00EA55D2">
        <w:rPr>
          <w:rFonts w:ascii="Times New Roman" w:hAnsi="Times New Roman" w:cs="Times New Roman"/>
        </w:rPr>
        <w:t>proclaim</w:t>
      </w:r>
      <w:r w:rsidR="00724BA2">
        <w:rPr>
          <w:rFonts w:ascii="Times New Roman" w:hAnsi="Times New Roman" w:cs="Times New Roman"/>
        </w:rPr>
        <w:t>s</w:t>
      </w:r>
      <w:r w:rsidR="00332B6C" w:rsidRPr="00EA55D2">
        <w:rPr>
          <w:rFonts w:ascii="Times New Roman" w:hAnsi="Times New Roman" w:cs="Times New Roman"/>
        </w:rPr>
        <w:t xml:space="preserve"> to </w:t>
      </w:r>
      <w:r w:rsidR="000A42D8" w:rsidRPr="00EA55D2">
        <w:rPr>
          <w:rFonts w:ascii="Times New Roman" w:hAnsi="Times New Roman" w:cs="Times New Roman"/>
        </w:rPr>
        <w:t xml:space="preserve">Moses </w:t>
      </w:r>
      <w:r w:rsidR="00724BA2">
        <w:rPr>
          <w:rFonts w:ascii="Times New Roman" w:hAnsi="Times New Roman" w:cs="Times New Roman"/>
        </w:rPr>
        <w:t>h</w:t>
      </w:r>
      <w:r w:rsidR="000A42D8" w:rsidRPr="00EA55D2">
        <w:rPr>
          <w:rFonts w:ascii="Times New Roman" w:hAnsi="Times New Roman" w:cs="Times New Roman"/>
        </w:rPr>
        <w:t>is name</w:t>
      </w:r>
      <w:r w:rsidR="00332B6C" w:rsidRPr="00EA55D2">
        <w:rPr>
          <w:rFonts w:ascii="Times New Roman" w:hAnsi="Times New Roman" w:cs="Times New Roman"/>
        </w:rPr>
        <w:t xml:space="preserve"> which </w:t>
      </w:r>
      <w:r w:rsidR="000A42D8" w:rsidRPr="00EA55D2">
        <w:rPr>
          <w:rFonts w:ascii="Times New Roman" w:hAnsi="Times New Roman" w:cs="Times New Roman"/>
        </w:rPr>
        <w:t>consist</w:t>
      </w:r>
      <w:r w:rsidR="00332B6C" w:rsidRPr="00EA55D2">
        <w:rPr>
          <w:rFonts w:ascii="Times New Roman" w:hAnsi="Times New Roman" w:cs="Times New Roman"/>
        </w:rPr>
        <w:t xml:space="preserve">s </w:t>
      </w:r>
      <w:r w:rsidR="000A42D8" w:rsidRPr="00EA55D2">
        <w:rPr>
          <w:rFonts w:ascii="Times New Roman" w:hAnsi="Times New Roman" w:cs="Times New Roman"/>
        </w:rPr>
        <w:t>of distinct characteristics of Yahweh</w:t>
      </w:r>
      <w:r w:rsidRPr="00EA55D2">
        <w:rPr>
          <w:rFonts w:ascii="Times New Roman" w:hAnsi="Times New Roman" w:cs="Times New Roman"/>
        </w:rPr>
        <w:t xml:space="preserve"> (Ex 34:6-7)</w:t>
      </w:r>
      <w:r w:rsidR="001334F3">
        <w:rPr>
          <w:rFonts w:ascii="Times New Roman" w:hAnsi="Times New Roman" w:cs="Times New Roman"/>
        </w:rPr>
        <w:t xml:space="preserve">, that his </w:t>
      </w:r>
      <w:r w:rsidR="00FF238F" w:rsidRPr="00B86A57">
        <w:rPr>
          <w:rFonts w:ascii="Times New Roman" w:hAnsi="Times New Roman" w:cs="Times New Roman"/>
        </w:rPr>
        <w:t>goodness</w:t>
      </w:r>
      <w:r w:rsidR="001334F3">
        <w:rPr>
          <w:rFonts w:ascii="Times New Roman" w:hAnsi="Times New Roman" w:cs="Times New Roman"/>
        </w:rPr>
        <w:t xml:space="preserve"> and </w:t>
      </w:r>
      <w:r w:rsidR="000A42D8" w:rsidRPr="00B86A57">
        <w:rPr>
          <w:rFonts w:ascii="Times New Roman" w:hAnsi="Times New Roman" w:cs="Times New Roman"/>
        </w:rPr>
        <w:t>intrinsic nature</w:t>
      </w:r>
      <w:r w:rsidR="00A13C12" w:rsidRPr="00B86A57">
        <w:rPr>
          <w:rFonts w:ascii="Times New Roman" w:hAnsi="Times New Roman" w:cs="Times New Roman"/>
        </w:rPr>
        <w:t>.</w:t>
      </w:r>
      <w:r w:rsidR="00B86A57" w:rsidRPr="00B86A57">
        <w:rPr>
          <w:rFonts w:ascii="Times New Roman" w:hAnsi="Times New Roman" w:cs="Times New Roman"/>
        </w:rPr>
        <w:t xml:space="preserve"> As Richard Baukham writes, “The story seems to suggest that God’s glory is the radiance of his character, of his goodness, of who he truly is” (2015, p. 77; cf. Knowles, 2012, pp. 36-38). (In fact, the Hebrew uses the phrase “all my goodness” [Exod. 33:19] as equivalent to “my glory.”)</w:t>
      </w:r>
      <w:r w:rsidR="000A42D8" w:rsidRPr="00B86A57">
        <w:rPr>
          <w:rFonts w:ascii="Times New Roman" w:hAnsi="Times New Roman" w:cs="Times New Roman"/>
        </w:rPr>
        <w:t xml:space="preserve"> And </w:t>
      </w:r>
      <w:r w:rsidR="00A13C12" w:rsidRPr="00B86A57">
        <w:rPr>
          <w:rFonts w:ascii="Times New Roman" w:hAnsi="Times New Roman" w:cs="Times New Roman"/>
        </w:rPr>
        <w:t xml:space="preserve">God </w:t>
      </w:r>
      <w:r w:rsidR="000A42D8" w:rsidRPr="00B86A57">
        <w:rPr>
          <w:rFonts w:ascii="Times New Roman" w:hAnsi="Times New Roman" w:cs="Times New Roman"/>
        </w:rPr>
        <w:t xml:space="preserve">will be true to </w:t>
      </w:r>
      <w:r w:rsidR="00724BA2" w:rsidRPr="00B86A57">
        <w:rPr>
          <w:rFonts w:ascii="Times New Roman" w:hAnsi="Times New Roman" w:cs="Times New Roman"/>
        </w:rPr>
        <w:t>h</w:t>
      </w:r>
      <w:r w:rsidR="00DE4AF2" w:rsidRPr="00B86A57">
        <w:rPr>
          <w:rFonts w:ascii="Times New Roman" w:hAnsi="Times New Roman" w:cs="Times New Roman"/>
        </w:rPr>
        <w:t xml:space="preserve">is nature. True </w:t>
      </w:r>
      <w:proofErr w:type="spellStart"/>
      <w:r w:rsidR="00DE4AF2" w:rsidRPr="00B86A57">
        <w:rPr>
          <w:rFonts w:ascii="Times New Roman" w:hAnsi="Times New Roman" w:cs="Times New Roman"/>
        </w:rPr>
        <w:t>honor</w:t>
      </w:r>
      <w:proofErr w:type="spellEnd"/>
      <w:r w:rsidR="00DE4AF2" w:rsidRPr="00B86A57">
        <w:rPr>
          <w:rFonts w:ascii="Times New Roman" w:hAnsi="Times New Roman" w:cs="Times New Roman"/>
        </w:rPr>
        <w:t>!</w:t>
      </w:r>
    </w:p>
    <w:p w14:paraId="443C5D6A" w14:textId="55E24D68" w:rsidR="00E85262" w:rsidRPr="00EA55D2" w:rsidRDefault="001F4B45" w:rsidP="00ED5525">
      <w:pPr>
        <w:pStyle w:val="Paragraph"/>
        <w:spacing w:after="160"/>
        <w:ind w:firstLine="360"/>
        <w:jc w:val="both"/>
        <w:rPr>
          <w:rFonts w:ascii="Times New Roman" w:hAnsi="Times New Roman" w:cs="Times New Roman"/>
        </w:rPr>
      </w:pPr>
      <w:r w:rsidRPr="00EA55D2">
        <w:rPr>
          <w:rFonts w:ascii="Times New Roman" w:hAnsi="Times New Roman" w:cs="Times New Roman"/>
        </w:rPr>
        <w:t xml:space="preserve">This proclamation of </w:t>
      </w:r>
      <w:r w:rsidR="00E85262" w:rsidRPr="00EA55D2">
        <w:rPr>
          <w:rFonts w:ascii="Times New Roman" w:hAnsi="Times New Roman" w:cs="Times New Roman"/>
        </w:rPr>
        <w:t xml:space="preserve">God’s </w:t>
      </w:r>
      <w:r w:rsidR="001F3725" w:rsidRPr="00EA55D2">
        <w:rPr>
          <w:rFonts w:ascii="Times New Roman" w:hAnsi="Times New Roman" w:cs="Times New Roman"/>
        </w:rPr>
        <w:t>name</w:t>
      </w:r>
      <w:r w:rsidR="00A13C12" w:rsidRPr="00EA55D2">
        <w:rPr>
          <w:rFonts w:ascii="Times New Roman" w:hAnsi="Times New Roman" w:cs="Times New Roman"/>
        </w:rPr>
        <w:t xml:space="preserve"> and</w:t>
      </w:r>
      <w:r w:rsidR="001F3725" w:rsidRPr="00EA55D2">
        <w:rPr>
          <w:rFonts w:ascii="Times New Roman" w:hAnsi="Times New Roman" w:cs="Times New Roman"/>
        </w:rPr>
        <w:t xml:space="preserve"> </w:t>
      </w:r>
      <w:r w:rsidR="00E85262" w:rsidRPr="00EA55D2">
        <w:rPr>
          <w:rFonts w:ascii="Times New Roman" w:hAnsi="Times New Roman" w:cs="Times New Roman"/>
        </w:rPr>
        <w:t xml:space="preserve">attributes </w:t>
      </w:r>
      <w:r w:rsidR="00A13C12" w:rsidRPr="00EA55D2">
        <w:rPr>
          <w:rFonts w:ascii="Times New Roman" w:hAnsi="Times New Roman" w:cs="Times New Roman"/>
        </w:rPr>
        <w:t>be</w:t>
      </w:r>
      <w:r w:rsidR="00E85262" w:rsidRPr="00EA55D2">
        <w:rPr>
          <w:rFonts w:ascii="Times New Roman" w:hAnsi="Times New Roman" w:cs="Times New Roman"/>
        </w:rPr>
        <w:t xml:space="preserve">comes </w:t>
      </w:r>
      <w:r w:rsidR="00724BA2">
        <w:rPr>
          <w:rFonts w:ascii="Times New Roman" w:hAnsi="Times New Roman" w:cs="Times New Roman"/>
        </w:rPr>
        <w:t>Hu</w:t>
      </w:r>
      <w:r w:rsidR="00D27A1D">
        <w:rPr>
          <w:rFonts w:ascii="Times New Roman" w:hAnsi="Times New Roman" w:cs="Times New Roman"/>
        </w:rPr>
        <w:t>ff</w:t>
      </w:r>
      <w:r w:rsidR="00724BA2">
        <w:rPr>
          <w:rFonts w:ascii="Times New Roman" w:hAnsi="Times New Roman" w:cs="Times New Roman"/>
        </w:rPr>
        <w:t>ard</w:t>
      </w:r>
      <w:r w:rsidR="00E85262" w:rsidRPr="00EA55D2">
        <w:rPr>
          <w:rFonts w:ascii="Times New Roman" w:hAnsi="Times New Roman" w:cs="Times New Roman"/>
        </w:rPr>
        <w:t xml:space="preserve">’s lens </w:t>
      </w:r>
      <w:r w:rsidR="00727FDE" w:rsidRPr="00EA55D2">
        <w:rPr>
          <w:rFonts w:ascii="Times New Roman" w:hAnsi="Times New Roman" w:cs="Times New Roman"/>
        </w:rPr>
        <w:t>through which he</w:t>
      </w:r>
      <w:r w:rsidR="00E85262" w:rsidRPr="00EA55D2">
        <w:rPr>
          <w:rFonts w:ascii="Times New Roman" w:hAnsi="Times New Roman" w:cs="Times New Roman"/>
        </w:rPr>
        <w:t xml:space="preserve"> interpret</w:t>
      </w:r>
      <w:r w:rsidR="00727FDE" w:rsidRPr="00EA55D2">
        <w:rPr>
          <w:rFonts w:ascii="Times New Roman" w:hAnsi="Times New Roman" w:cs="Times New Roman"/>
        </w:rPr>
        <w:t>s</w:t>
      </w:r>
      <w:r w:rsidR="00BD3843" w:rsidRPr="00EA55D2">
        <w:rPr>
          <w:rFonts w:ascii="Times New Roman" w:hAnsi="Times New Roman" w:cs="Times New Roman"/>
        </w:rPr>
        <w:t xml:space="preserve"> </w:t>
      </w:r>
      <w:proofErr w:type="spellStart"/>
      <w:r w:rsidR="00E85262" w:rsidRPr="00EA55D2">
        <w:rPr>
          <w:rFonts w:ascii="Times New Roman" w:hAnsi="Times New Roman" w:cs="Times New Roman"/>
          <w:i/>
          <w:iCs/>
        </w:rPr>
        <w:t>kabod</w:t>
      </w:r>
      <w:proofErr w:type="spellEnd"/>
      <w:r w:rsidR="00E85262" w:rsidRPr="00EA55D2">
        <w:rPr>
          <w:rFonts w:ascii="Times New Roman" w:hAnsi="Times New Roman" w:cs="Times New Roman"/>
        </w:rPr>
        <w:t xml:space="preserve"> and </w:t>
      </w:r>
      <w:r w:rsidR="00E85262" w:rsidRPr="00EA55D2">
        <w:rPr>
          <w:rFonts w:ascii="Times New Roman" w:hAnsi="Times New Roman" w:cs="Times New Roman"/>
          <w:i/>
          <w:iCs/>
        </w:rPr>
        <w:t>dox</w:t>
      </w:r>
      <w:r w:rsidR="00D65037" w:rsidRPr="00EA55D2">
        <w:rPr>
          <w:rFonts w:ascii="Times New Roman" w:hAnsi="Times New Roman" w:cs="Times New Roman"/>
          <w:i/>
          <w:iCs/>
        </w:rPr>
        <w:t>a</w:t>
      </w:r>
      <w:r w:rsidR="00111EC8" w:rsidRPr="00EA55D2">
        <w:rPr>
          <w:rFonts w:ascii="Times New Roman" w:hAnsi="Times New Roman" w:cs="Times New Roman"/>
        </w:rPr>
        <w:t xml:space="preserve"> </w:t>
      </w:r>
      <w:r w:rsidR="00727FDE" w:rsidRPr="00EA55D2">
        <w:rPr>
          <w:rFonts w:ascii="Times New Roman" w:hAnsi="Times New Roman" w:cs="Times New Roman"/>
        </w:rPr>
        <w:t>in</w:t>
      </w:r>
      <w:r w:rsidR="00111EC8" w:rsidRPr="00EA55D2">
        <w:rPr>
          <w:rFonts w:ascii="Times New Roman" w:hAnsi="Times New Roman" w:cs="Times New Roman"/>
        </w:rPr>
        <w:t xml:space="preserve"> </w:t>
      </w:r>
      <w:r w:rsidR="00D65037" w:rsidRPr="00EA55D2">
        <w:rPr>
          <w:rFonts w:ascii="Times New Roman" w:hAnsi="Times New Roman" w:cs="Times New Roman"/>
        </w:rPr>
        <w:t>Scripture.</w:t>
      </w:r>
    </w:p>
    <w:p w14:paraId="61E24429" w14:textId="584EF195" w:rsidR="007532BE" w:rsidRPr="00EA55D2" w:rsidRDefault="007532BE" w:rsidP="00ED5525">
      <w:pPr>
        <w:pStyle w:val="Paragraph"/>
        <w:spacing w:after="160"/>
        <w:ind w:firstLine="360"/>
        <w:jc w:val="both"/>
        <w:rPr>
          <w:rFonts w:ascii="Times New Roman" w:hAnsi="Times New Roman" w:cs="Times New Roman"/>
        </w:rPr>
      </w:pPr>
      <w:r w:rsidRPr="00EA55D2">
        <w:rPr>
          <w:rFonts w:ascii="Times New Roman" w:hAnsi="Times New Roman" w:cs="Times New Roman"/>
        </w:rPr>
        <w:lastRenderedPageBreak/>
        <w:t xml:space="preserve">Moses wanted to </w:t>
      </w:r>
      <w:r w:rsidRPr="00EA55D2">
        <w:rPr>
          <w:rFonts w:ascii="Times New Roman" w:hAnsi="Times New Roman" w:cs="Times New Roman"/>
          <w:i/>
          <w:iCs/>
        </w:rPr>
        <w:t>see</w:t>
      </w:r>
      <w:r w:rsidRPr="00EA55D2">
        <w:rPr>
          <w:rFonts w:ascii="Times New Roman" w:hAnsi="Times New Roman" w:cs="Times New Roman"/>
        </w:rPr>
        <w:t xml:space="preserve"> God’s radiance</w:t>
      </w:r>
      <w:r w:rsidR="00CB0BB3" w:rsidRPr="00EA55D2">
        <w:rPr>
          <w:rFonts w:ascii="Times New Roman" w:hAnsi="Times New Roman" w:cs="Times New Roman"/>
        </w:rPr>
        <w:t xml:space="preserve">. </w:t>
      </w:r>
      <w:r w:rsidRPr="00EA55D2">
        <w:rPr>
          <w:rFonts w:ascii="Times New Roman" w:hAnsi="Times New Roman" w:cs="Times New Roman"/>
        </w:rPr>
        <w:t xml:space="preserve">God wanted Moses to </w:t>
      </w:r>
      <w:r w:rsidR="006C7CDC" w:rsidRPr="00EA55D2">
        <w:rPr>
          <w:rFonts w:ascii="Times New Roman" w:hAnsi="Times New Roman" w:cs="Times New Roman"/>
          <w:i/>
          <w:iCs/>
        </w:rPr>
        <w:t>hear</w:t>
      </w:r>
      <w:r w:rsidRPr="00EA55D2">
        <w:rPr>
          <w:rFonts w:ascii="Times New Roman" w:hAnsi="Times New Roman" w:cs="Times New Roman"/>
        </w:rPr>
        <w:t xml:space="preserve"> </w:t>
      </w:r>
      <w:r w:rsidR="00CB0BB3" w:rsidRPr="00EA55D2">
        <w:rPr>
          <w:rFonts w:ascii="Times New Roman" w:hAnsi="Times New Roman" w:cs="Times New Roman"/>
        </w:rPr>
        <w:t>who</w:t>
      </w:r>
      <w:r w:rsidRPr="00EA55D2">
        <w:rPr>
          <w:rFonts w:ascii="Times New Roman" w:hAnsi="Times New Roman" w:cs="Times New Roman"/>
        </w:rPr>
        <w:t xml:space="preserve"> </w:t>
      </w:r>
      <w:r w:rsidR="00724BA2">
        <w:rPr>
          <w:rFonts w:ascii="Times New Roman" w:hAnsi="Times New Roman" w:cs="Times New Roman"/>
        </w:rPr>
        <w:t>h</w:t>
      </w:r>
      <w:r w:rsidRPr="00EA55D2">
        <w:rPr>
          <w:rFonts w:ascii="Times New Roman" w:hAnsi="Times New Roman" w:cs="Times New Roman"/>
        </w:rPr>
        <w:t xml:space="preserve">e is. </w:t>
      </w:r>
      <w:r w:rsidR="006C7CDC" w:rsidRPr="00EA55D2">
        <w:rPr>
          <w:rFonts w:ascii="Times New Roman" w:hAnsi="Times New Roman" w:cs="Times New Roman"/>
        </w:rPr>
        <w:t>The a</w:t>
      </w:r>
      <w:r w:rsidRPr="00EA55D2">
        <w:rPr>
          <w:rFonts w:ascii="Times New Roman" w:hAnsi="Times New Roman" w:cs="Times New Roman"/>
        </w:rPr>
        <w:t xml:space="preserve">uthor makes </w:t>
      </w:r>
      <w:r w:rsidR="004338DA" w:rsidRPr="00EA55D2">
        <w:rPr>
          <w:rFonts w:ascii="Times New Roman" w:hAnsi="Times New Roman" w:cs="Times New Roman"/>
        </w:rPr>
        <w:t>much</w:t>
      </w:r>
      <w:r w:rsidRPr="00EA55D2">
        <w:rPr>
          <w:rFonts w:ascii="Times New Roman" w:hAnsi="Times New Roman" w:cs="Times New Roman"/>
        </w:rPr>
        <w:t xml:space="preserve"> about </w:t>
      </w:r>
      <w:r w:rsidRPr="00EA55D2">
        <w:rPr>
          <w:rFonts w:ascii="Times New Roman" w:hAnsi="Times New Roman" w:cs="Times New Roman"/>
          <w:i/>
          <w:iCs/>
        </w:rPr>
        <w:t>hearing</w:t>
      </w:r>
      <w:r w:rsidRPr="00EA55D2">
        <w:rPr>
          <w:rFonts w:ascii="Times New Roman" w:hAnsi="Times New Roman" w:cs="Times New Roman"/>
        </w:rPr>
        <w:t xml:space="preserve"> God rather than </w:t>
      </w:r>
      <w:r w:rsidRPr="00EA55D2">
        <w:rPr>
          <w:rFonts w:ascii="Times New Roman" w:hAnsi="Times New Roman" w:cs="Times New Roman"/>
          <w:i/>
          <w:iCs/>
        </w:rPr>
        <w:t>seeing</w:t>
      </w:r>
      <w:r w:rsidRPr="00EA55D2">
        <w:rPr>
          <w:rFonts w:ascii="Times New Roman" w:hAnsi="Times New Roman" w:cs="Times New Roman"/>
        </w:rPr>
        <w:t xml:space="preserve"> God (26-27). When God proclaims </w:t>
      </w:r>
      <w:r w:rsidR="00724BA2">
        <w:rPr>
          <w:rFonts w:ascii="Times New Roman" w:hAnsi="Times New Roman" w:cs="Times New Roman"/>
        </w:rPr>
        <w:t>h</w:t>
      </w:r>
      <w:r w:rsidRPr="00EA55D2">
        <w:rPr>
          <w:rFonts w:ascii="Times New Roman" w:hAnsi="Times New Roman" w:cs="Times New Roman"/>
        </w:rPr>
        <w:t>is name</w:t>
      </w:r>
      <w:r w:rsidR="006C7CDC" w:rsidRPr="00EA55D2">
        <w:rPr>
          <w:rFonts w:ascii="Times New Roman" w:hAnsi="Times New Roman" w:cs="Times New Roman"/>
        </w:rPr>
        <w:t>,</w:t>
      </w:r>
      <w:r w:rsidRPr="00EA55D2">
        <w:rPr>
          <w:rFonts w:ascii="Times New Roman" w:hAnsi="Times New Roman" w:cs="Times New Roman"/>
        </w:rPr>
        <w:t xml:space="preserve"> “God actually describes Himself” (27)</w:t>
      </w:r>
      <w:r w:rsidR="000E55BE" w:rsidRPr="00EA55D2">
        <w:rPr>
          <w:rFonts w:ascii="Times New Roman" w:hAnsi="Times New Roman" w:cs="Times New Roman"/>
        </w:rPr>
        <w:t>.</w:t>
      </w:r>
      <w:r w:rsidRPr="00EA55D2">
        <w:rPr>
          <w:rFonts w:ascii="Times New Roman" w:hAnsi="Times New Roman" w:cs="Times New Roman"/>
        </w:rPr>
        <w:t xml:space="preserve"> </w:t>
      </w:r>
      <w:r w:rsidR="002A2AD9" w:rsidRPr="00EA55D2">
        <w:rPr>
          <w:rFonts w:ascii="Times New Roman" w:hAnsi="Times New Roman" w:cs="Times New Roman"/>
        </w:rPr>
        <w:t xml:space="preserve"> </w:t>
      </w:r>
    </w:p>
    <w:p w14:paraId="72FA502E" w14:textId="451AE438" w:rsidR="00B15BF9" w:rsidRPr="00ED5525" w:rsidRDefault="00AD7B25" w:rsidP="00ED5525">
      <w:pPr>
        <w:pStyle w:val="Heading3"/>
        <w:numPr>
          <w:ilvl w:val="0"/>
          <w:numId w:val="0"/>
        </w:numPr>
        <w:spacing w:before="0" w:after="160" w:line="240" w:lineRule="auto"/>
        <w:ind w:left="284" w:hanging="284"/>
        <w:jc w:val="both"/>
        <w:rPr>
          <w:rFonts w:ascii="Times New Roman" w:hAnsi="Times New Roman" w:cs="Times New Roman"/>
          <w:b w:val="0"/>
          <w:bCs w:val="0"/>
          <w:i/>
          <w:iCs/>
        </w:rPr>
      </w:pPr>
      <w:r w:rsidRPr="00ED5525">
        <w:rPr>
          <w:rFonts w:ascii="Times New Roman" w:hAnsi="Times New Roman" w:cs="Times New Roman"/>
          <w:b w:val="0"/>
          <w:bCs w:val="0"/>
          <w:i/>
          <w:iCs/>
        </w:rPr>
        <w:t>Texts</w:t>
      </w:r>
      <w:r w:rsidR="00724BA2">
        <w:rPr>
          <w:rFonts w:ascii="Times New Roman" w:hAnsi="Times New Roman" w:cs="Times New Roman"/>
          <w:b w:val="0"/>
          <w:bCs w:val="0"/>
          <w:i/>
          <w:iCs/>
        </w:rPr>
        <w:t xml:space="preserve"> with</w:t>
      </w:r>
      <w:r w:rsidRPr="00ED5525">
        <w:rPr>
          <w:rFonts w:ascii="Times New Roman" w:hAnsi="Times New Roman" w:cs="Times New Roman"/>
          <w:b w:val="0"/>
          <w:bCs w:val="0"/>
          <w:i/>
          <w:iCs/>
        </w:rPr>
        <w:t xml:space="preserve"> </w:t>
      </w:r>
      <w:proofErr w:type="spellStart"/>
      <w:r w:rsidR="00724BA2">
        <w:rPr>
          <w:rFonts w:ascii="Times New Roman" w:hAnsi="Times New Roman" w:cs="Times New Roman"/>
          <w:b w:val="0"/>
          <w:bCs w:val="0"/>
        </w:rPr>
        <w:t>K</w:t>
      </w:r>
      <w:r w:rsidRPr="00724BA2">
        <w:rPr>
          <w:rFonts w:ascii="Times New Roman" w:hAnsi="Times New Roman" w:cs="Times New Roman"/>
          <w:b w:val="0"/>
          <w:bCs w:val="0"/>
        </w:rPr>
        <w:t>abod</w:t>
      </w:r>
      <w:proofErr w:type="spellEnd"/>
      <w:r w:rsidRPr="00ED5525">
        <w:rPr>
          <w:rFonts w:ascii="Times New Roman" w:hAnsi="Times New Roman" w:cs="Times New Roman"/>
          <w:b w:val="0"/>
          <w:bCs w:val="0"/>
          <w:i/>
          <w:iCs/>
        </w:rPr>
        <w:t xml:space="preserve"> as </w:t>
      </w:r>
      <w:r w:rsidR="00724BA2">
        <w:rPr>
          <w:rFonts w:ascii="Times New Roman" w:hAnsi="Times New Roman" w:cs="Times New Roman"/>
          <w:b w:val="0"/>
          <w:bCs w:val="0"/>
          <w:i/>
          <w:iCs/>
        </w:rPr>
        <w:t>H</w:t>
      </w:r>
      <w:r w:rsidRPr="00ED5525">
        <w:rPr>
          <w:rFonts w:ascii="Times New Roman" w:hAnsi="Times New Roman" w:cs="Times New Roman"/>
          <w:b w:val="0"/>
          <w:bCs w:val="0"/>
          <w:i/>
          <w:iCs/>
        </w:rPr>
        <w:t>onor</w:t>
      </w:r>
    </w:p>
    <w:p w14:paraId="3B0D2476" w14:textId="5803511C" w:rsidR="006779F3" w:rsidRPr="00EA55D2" w:rsidRDefault="00724BA2" w:rsidP="001255B4">
      <w:pPr>
        <w:pStyle w:val="Paragraph"/>
        <w:spacing w:after="1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 must be</w:t>
      </w:r>
      <w:r w:rsidR="0049381F" w:rsidRPr="00EA55D2">
        <w:rPr>
          <w:rFonts w:ascii="Times New Roman" w:hAnsi="Times New Roman" w:cs="Times New Roman"/>
        </w:rPr>
        <w:t xml:space="preserve"> textual evidence </w:t>
      </w:r>
      <w:r>
        <w:rPr>
          <w:rFonts w:ascii="Times New Roman" w:hAnsi="Times New Roman" w:cs="Times New Roman"/>
        </w:rPr>
        <w:t>for</w:t>
      </w:r>
      <w:r w:rsidR="00E606DB" w:rsidRPr="00EA55D2">
        <w:rPr>
          <w:rFonts w:ascii="Times New Roman" w:hAnsi="Times New Roman" w:cs="Times New Roman"/>
        </w:rPr>
        <w:t xml:space="preserve"> how</w:t>
      </w:r>
      <w:r w:rsidR="00BC414D" w:rsidRPr="00EA55D2">
        <w:rPr>
          <w:rFonts w:ascii="Times New Roman" w:hAnsi="Times New Roman" w:cs="Times New Roman"/>
        </w:rPr>
        <w:t xml:space="preserve"> </w:t>
      </w:r>
      <w:proofErr w:type="spellStart"/>
      <w:r w:rsidR="00BC414D" w:rsidRPr="00EA55D2">
        <w:rPr>
          <w:rFonts w:ascii="Times New Roman" w:hAnsi="Times New Roman" w:cs="Times New Roman"/>
          <w:i/>
          <w:iCs/>
        </w:rPr>
        <w:t>kabod</w:t>
      </w:r>
      <w:proofErr w:type="spellEnd"/>
      <w:r w:rsidR="00BC414D" w:rsidRPr="00EA55D2">
        <w:rPr>
          <w:rFonts w:ascii="Times New Roman" w:hAnsi="Times New Roman" w:cs="Times New Roman"/>
        </w:rPr>
        <w:t xml:space="preserve"> and </w:t>
      </w:r>
      <w:r w:rsidR="00BC414D" w:rsidRPr="00EA55D2">
        <w:rPr>
          <w:rFonts w:ascii="Times New Roman" w:hAnsi="Times New Roman" w:cs="Times New Roman"/>
          <w:i/>
          <w:iCs/>
        </w:rPr>
        <w:t>doxa</w:t>
      </w:r>
      <w:r w:rsidR="00BC414D" w:rsidRPr="00EA55D2">
        <w:rPr>
          <w:rFonts w:ascii="Times New Roman" w:hAnsi="Times New Roman" w:cs="Times New Roman"/>
        </w:rPr>
        <w:t xml:space="preserve"> speak of God’s </w:t>
      </w:r>
      <w:r w:rsidR="000E55BE" w:rsidRPr="00EA55D2">
        <w:rPr>
          <w:rFonts w:ascii="Times New Roman" w:hAnsi="Times New Roman" w:cs="Times New Roman"/>
        </w:rPr>
        <w:t>character</w:t>
      </w:r>
      <w:r w:rsidR="00BC414D" w:rsidRPr="00EA55D2">
        <w:rPr>
          <w:rFonts w:ascii="Times New Roman" w:hAnsi="Times New Roman" w:cs="Times New Roman"/>
        </w:rPr>
        <w:t xml:space="preserve"> as much as God’s radiant presence. This </w:t>
      </w:r>
      <w:r>
        <w:rPr>
          <w:rFonts w:ascii="Times New Roman" w:hAnsi="Times New Roman" w:cs="Times New Roman"/>
        </w:rPr>
        <w:t xml:space="preserve">need </w:t>
      </w:r>
      <w:r w:rsidR="00BC414D" w:rsidRPr="00EA55D2">
        <w:rPr>
          <w:rFonts w:ascii="Times New Roman" w:hAnsi="Times New Roman" w:cs="Times New Roman"/>
        </w:rPr>
        <w:t xml:space="preserve">becomes the core of </w:t>
      </w:r>
      <w:r w:rsidR="006779F3" w:rsidRPr="00EA55D2">
        <w:rPr>
          <w:rFonts w:ascii="Times New Roman" w:hAnsi="Times New Roman" w:cs="Times New Roman"/>
        </w:rPr>
        <w:t>Huffard</w:t>
      </w:r>
      <w:r w:rsidR="00BC414D" w:rsidRPr="00EA55D2">
        <w:rPr>
          <w:rFonts w:ascii="Times New Roman" w:hAnsi="Times New Roman" w:cs="Times New Roman"/>
        </w:rPr>
        <w:t>’s book</w:t>
      </w:r>
      <w:r w:rsidR="001442B8" w:rsidRPr="00EA55D2">
        <w:rPr>
          <w:rFonts w:ascii="Times New Roman" w:hAnsi="Times New Roman" w:cs="Times New Roman"/>
        </w:rPr>
        <w:t xml:space="preserve"> as he seeks to </w:t>
      </w:r>
      <w:r w:rsidR="006779F3" w:rsidRPr="00EA55D2">
        <w:rPr>
          <w:rFonts w:ascii="Times New Roman" w:hAnsi="Times New Roman" w:cs="Times New Roman"/>
        </w:rPr>
        <w:t>show</w:t>
      </w:r>
      <w:r w:rsidR="001442B8" w:rsidRPr="00EA55D2">
        <w:rPr>
          <w:rFonts w:ascii="Times New Roman" w:hAnsi="Times New Roman" w:cs="Times New Roman"/>
        </w:rPr>
        <w:t xml:space="preserve"> </w:t>
      </w:r>
      <w:r w:rsidR="006779F3" w:rsidRPr="00EA55D2">
        <w:rPr>
          <w:rFonts w:ascii="Times New Roman" w:hAnsi="Times New Roman" w:cs="Times New Roman"/>
        </w:rPr>
        <w:t>how God’s name</w:t>
      </w:r>
      <w:r w:rsidR="005E1E00" w:rsidRPr="00EA55D2">
        <w:rPr>
          <w:rFonts w:ascii="Times New Roman" w:hAnsi="Times New Roman" w:cs="Times New Roman"/>
        </w:rPr>
        <w:t xml:space="preserve"> and character</w:t>
      </w:r>
      <w:r>
        <w:rPr>
          <w:rFonts w:ascii="Times New Roman" w:hAnsi="Times New Roman" w:cs="Times New Roman"/>
        </w:rPr>
        <w:t xml:space="preserve"> </w:t>
      </w:r>
      <w:r w:rsidR="005E1E00" w:rsidRPr="00EA55D2">
        <w:rPr>
          <w:rFonts w:ascii="Times New Roman" w:hAnsi="Times New Roman" w:cs="Times New Roman"/>
        </w:rPr>
        <w:t xml:space="preserve">are </w:t>
      </w:r>
      <w:r w:rsidR="006779F3" w:rsidRPr="00EA55D2">
        <w:rPr>
          <w:rFonts w:ascii="Times New Roman" w:hAnsi="Times New Roman" w:cs="Times New Roman"/>
        </w:rPr>
        <w:t>reflected throughout Scripture</w:t>
      </w:r>
      <w:r w:rsidRPr="00EA55D2">
        <w:rPr>
          <w:rFonts w:ascii="Times New Roman" w:hAnsi="Times New Roman" w:cs="Times New Roman"/>
        </w:rPr>
        <w:t xml:space="preserve">, </w:t>
      </w:r>
      <w:r w:rsidR="00C2553C">
        <w:rPr>
          <w:rFonts w:ascii="Times New Roman" w:hAnsi="Times New Roman" w:cs="Times New Roman"/>
        </w:rPr>
        <w:t>most specifically</w:t>
      </w:r>
      <w:r w:rsidRPr="00B86A57">
        <w:rPr>
          <w:rFonts w:ascii="Times New Roman" w:hAnsi="Times New Roman" w:cs="Times New Roman"/>
        </w:rPr>
        <w:t xml:space="preserve"> in Ex 34:6-7</w:t>
      </w:r>
      <w:r w:rsidR="006779F3" w:rsidRPr="00B86A57">
        <w:rPr>
          <w:rFonts w:ascii="Times New Roman" w:hAnsi="Times New Roman" w:cs="Times New Roman"/>
        </w:rPr>
        <w:t xml:space="preserve">. </w:t>
      </w:r>
      <w:r w:rsidR="00B86A57" w:rsidRPr="00B86A57">
        <w:rPr>
          <w:rFonts w:ascii="Times New Roman" w:hAnsi="Times New Roman" w:cs="Times New Roman"/>
        </w:rPr>
        <w:t xml:space="preserve">Huffard lists </w:t>
      </w:r>
      <w:proofErr w:type="spellStart"/>
      <w:r w:rsidR="00B86A57" w:rsidRPr="00B86A57">
        <w:rPr>
          <w:rFonts w:ascii="Times New Roman" w:hAnsi="Times New Roman" w:cs="Times New Roman"/>
          <w:i/>
          <w:iCs/>
        </w:rPr>
        <w:t>kabod</w:t>
      </w:r>
      <w:proofErr w:type="spellEnd"/>
      <w:r w:rsidR="00B86A57" w:rsidRPr="00B86A57">
        <w:rPr>
          <w:rFonts w:ascii="Times New Roman" w:hAnsi="Times New Roman" w:cs="Times New Roman"/>
        </w:rPr>
        <w:t>–</w:t>
      </w:r>
      <w:r w:rsidR="00B86A57" w:rsidRPr="00B86A57">
        <w:rPr>
          <w:rFonts w:ascii="Times New Roman" w:hAnsi="Times New Roman" w:cs="Times New Roman"/>
          <w:i/>
          <w:iCs/>
        </w:rPr>
        <w:t>doxa</w:t>
      </w:r>
      <w:r w:rsidR="00B86A57" w:rsidRPr="00B86A57">
        <w:rPr>
          <w:rFonts w:ascii="Times New Roman" w:hAnsi="Times New Roman" w:cs="Times New Roman"/>
        </w:rPr>
        <w:t xml:space="preserve"> </w:t>
      </w:r>
      <w:r w:rsidR="00250A76">
        <w:rPr>
          <w:rFonts w:ascii="Times New Roman" w:hAnsi="Times New Roman" w:cs="Times New Roman"/>
        </w:rPr>
        <w:t xml:space="preserve">texts that he </w:t>
      </w:r>
      <w:r w:rsidR="0059182B">
        <w:rPr>
          <w:rFonts w:ascii="Times New Roman" w:hAnsi="Times New Roman" w:cs="Times New Roman"/>
        </w:rPr>
        <w:t xml:space="preserve">argues </w:t>
      </w:r>
      <w:r w:rsidR="00B86A57" w:rsidRPr="00B86A57">
        <w:rPr>
          <w:rFonts w:ascii="Times New Roman" w:hAnsi="Times New Roman" w:cs="Times New Roman"/>
        </w:rPr>
        <w:t>refer to God’s character</w:t>
      </w:r>
      <w:r w:rsidR="006C2253">
        <w:rPr>
          <w:rFonts w:ascii="Times New Roman" w:hAnsi="Times New Roman" w:cs="Times New Roman"/>
        </w:rPr>
        <w:t xml:space="preserve"> </w:t>
      </w:r>
      <w:r w:rsidR="006C2253" w:rsidRPr="00B86A57">
        <w:rPr>
          <w:rFonts w:ascii="Times New Roman" w:hAnsi="Times New Roman" w:cs="Times New Roman"/>
        </w:rPr>
        <w:t>(112-114 and the appendix, 275-294)</w:t>
      </w:r>
      <w:r w:rsidR="00B86A57" w:rsidRPr="00B86A57">
        <w:rPr>
          <w:rFonts w:ascii="Times New Roman" w:hAnsi="Times New Roman" w:cs="Times New Roman"/>
        </w:rPr>
        <w:t xml:space="preserve">, </w:t>
      </w:r>
      <w:r w:rsidR="006C2253">
        <w:rPr>
          <w:rFonts w:ascii="Times New Roman" w:hAnsi="Times New Roman" w:cs="Times New Roman"/>
        </w:rPr>
        <w:t xml:space="preserve">many of which he discusses in his book. He concludes that </w:t>
      </w:r>
      <w:r w:rsidR="00B86A57" w:rsidRPr="00B86A57">
        <w:rPr>
          <w:rFonts w:ascii="Times New Roman" w:hAnsi="Times New Roman" w:cs="Times New Roman"/>
        </w:rPr>
        <w:t>the word “</w:t>
      </w:r>
      <w:proofErr w:type="spellStart"/>
      <w:r w:rsidR="00B86A57" w:rsidRPr="00B86A57">
        <w:rPr>
          <w:rFonts w:ascii="Times New Roman" w:hAnsi="Times New Roman" w:cs="Times New Roman"/>
        </w:rPr>
        <w:t>honor</w:t>
      </w:r>
      <w:proofErr w:type="spellEnd"/>
      <w:r w:rsidR="00B86A57" w:rsidRPr="00B86A57">
        <w:rPr>
          <w:rFonts w:ascii="Times New Roman" w:hAnsi="Times New Roman" w:cs="Times New Roman"/>
        </w:rPr>
        <w:t xml:space="preserve">” better reflects the meaning of </w:t>
      </w:r>
      <w:r w:rsidR="0059182B">
        <w:rPr>
          <w:rFonts w:ascii="Times New Roman" w:hAnsi="Times New Roman" w:cs="Times New Roman"/>
        </w:rPr>
        <w:t xml:space="preserve">each of </w:t>
      </w:r>
      <w:r w:rsidR="00B86A57" w:rsidRPr="00B86A57">
        <w:rPr>
          <w:rFonts w:ascii="Times New Roman" w:hAnsi="Times New Roman" w:cs="Times New Roman"/>
        </w:rPr>
        <w:t>the</w:t>
      </w:r>
      <w:r w:rsidR="0059182B">
        <w:rPr>
          <w:rFonts w:ascii="Times New Roman" w:hAnsi="Times New Roman" w:cs="Times New Roman"/>
        </w:rPr>
        <w:t>se</w:t>
      </w:r>
      <w:r w:rsidR="00B86A57" w:rsidRPr="00B86A57">
        <w:rPr>
          <w:rFonts w:ascii="Times New Roman" w:hAnsi="Times New Roman" w:cs="Times New Roman"/>
        </w:rPr>
        <w:t xml:space="preserve"> text</w:t>
      </w:r>
      <w:r w:rsidR="0059182B">
        <w:rPr>
          <w:rFonts w:ascii="Times New Roman" w:hAnsi="Times New Roman" w:cs="Times New Roman"/>
        </w:rPr>
        <w:t>s.</w:t>
      </w:r>
      <w:r w:rsidR="00B86A57" w:rsidRPr="00B86A57">
        <w:rPr>
          <w:rFonts w:ascii="Times New Roman" w:hAnsi="Times New Roman" w:cs="Times New Roman"/>
        </w:rPr>
        <w:t xml:space="preserve"> </w:t>
      </w:r>
    </w:p>
    <w:p w14:paraId="4D98FE0F" w14:textId="7BDF7FE3" w:rsidR="00692A1F" w:rsidRPr="00EE0FA4" w:rsidRDefault="00E72A8C" w:rsidP="00EE0FA4">
      <w:pPr>
        <w:pStyle w:val="Paragraph"/>
        <w:spacing w:after="160"/>
        <w:ind w:firstLine="360"/>
        <w:jc w:val="both"/>
      </w:pPr>
      <w:r w:rsidRPr="00EA55D2">
        <w:rPr>
          <w:rFonts w:ascii="Times New Roman" w:hAnsi="Times New Roman" w:cs="Times New Roman"/>
        </w:rPr>
        <w:t xml:space="preserve">The Psalms </w:t>
      </w:r>
      <w:r w:rsidR="0008149D" w:rsidRPr="00EA55D2">
        <w:rPr>
          <w:rFonts w:ascii="Times New Roman" w:hAnsi="Times New Roman" w:cs="Times New Roman"/>
        </w:rPr>
        <w:t>are</w:t>
      </w:r>
      <w:r w:rsidRPr="00EA55D2">
        <w:rPr>
          <w:rFonts w:ascii="Times New Roman" w:hAnsi="Times New Roman" w:cs="Times New Roman"/>
        </w:rPr>
        <w:t xml:space="preserve"> a veritable</w:t>
      </w:r>
      <w:r w:rsidR="00943D65" w:rsidRPr="00EA55D2">
        <w:rPr>
          <w:rFonts w:ascii="Times New Roman" w:hAnsi="Times New Roman" w:cs="Times New Roman"/>
        </w:rPr>
        <w:t xml:space="preserve"> </w:t>
      </w:r>
      <w:r w:rsidRPr="00EA55D2">
        <w:rPr>
          <w:rFonts w:ascii="Times New Roman" w:hAnsi="Times New Roman" w:cs="Times New Roman"/>
        </w:rPr>
        <w:t xml:space="preserve">library </w:t>
      </w:r>
      <w:r w:rsidR="001442B8" w:rsidRPr="00EA55D2">
        <w:rPr>
          <w:rFonts w:ascii="Times New Roman" w:hAnsi="Times New Roman" w:cs="Times New Roman"/>
        </w:rPr>
        <w:t xml:space="preserve">of texts </w:t>
      </w:r>
      <w:r w:rsidR="00724BA2">
        <w:rPr>
          <w:rFonts w:ascii="Times New Roman" w:hAnsi="Times New Roman" w:cs="Times New Roman"/>
        </w:rPr>
        <w:t>where</w:t>
      </w:r>
      <w:r w:rsidR="00724BA2" w:rsidRPr="00EA55D2">
        <w:rPr>
          <w:rFonts w:ascii="Times New Roman" w:hAnsi="Times New Roman" w:cs="Times New Roman"/>
        </w:rPr>
        <w:t xml:space="preserve"> </w:t>
      </w:r>
      <w:proofErr w:type="spellStart"/>
      <w:r w:rsidRPr="00EA55D2">
        <w:rPr>
          <w:rFonts w:ascii="Times New Roman" w:hAnsi="Times New Roman" w:cs="Times New Roman"/>
          <w:i/>
          <w:iCs/>
        </w:rPr>
        <w:t>kabod</w:t>
      </w:r>
      <w:proofErr w:type="spellEnd"/>
      <w:r w:rsidRPr="00EA55D2">
        <w:rPr>
          <w:rFonts w:ascii="Times New Roman" w:hAnsi="Times New Roman" w:cs="Times New Roman"/>
          <w:i/>
          <w:iCs/>
        </w:rPr>
        <w:t xml:space="preserve"> </w:t>
      </w:r>
      <w:r w:rsidR="00022037" w:rsidRPr="00EA55D2">
        <w:rPr>
          <w:rFonts w:ascii="Times New Roman" w:hAnsi="Times New Roman" w:cs="Times New Roman"/>
        </w:rPr>
        <w:t xml:space="preserve">could </w:t>
      </w:r>
      <w:r w:rsidRPr="00EA55D2">
        <w:rPr>
          <w:rFonts w:ascii="Times New Roman" w:hAnsi="Times New Roman" w:cs="Times New Roman"/>
        </w:rPr>
        <w:t xml:space="preserve">be understood as </w:t>
      </w:r>
      <w:proofErr w:type="spellStart"/>
      <w:r w:rsidRPr="00EA55D2">
        <w:rPr>
          <w:rFonts w:ascii="Times New Roman" w:hAnsi="Times New Roman" w:cs="Times New Roman"/>
        </w:rPr>
        <w:t>honor</w:t>
      </w:r>
      <w:proofErr w:type="spellEnd"/>
      <w:r w:rsidRPr="00EA55D2">
        <w:rPr>
          <w:rFonts w:ascii="Times New Roman" w:hAnsi="Times New Roman" w:cs="Times New Roman"/>
        </w:rPr>
        <w:t xml:space="preserve"> (God’s intrinsic nature)</w:t>
      </w:r>
      <w:r w:rsidR="00022037" w:rsidRPr="00EA55D2">
        <w:rPr>
          <w:rFonts w:ascii="Times New Roman" w:hAnsi="Times New Roman" w:cs="Times New Roman"/>
        </w:rPr>
        <w:t>.</w:t>
      </w:r>
      <w:r w:rsidR="007908D8" w:rsidRPr="00EA55D2">
        <w:rPr>
          <w:rFonts w:ascii="Times New Roman" w:hAnsi="Times New Roman" w:cs="Times New Roman"/>
        </w:rPr>
        <w:t xml:space="preserve"> </w:t>
      </w:r>
      <w:r w:rsidR="007A6D4B" w:rsidRPr="00EA55D2">
        <w:rPr>
          <w:rFonts w:ascii="Times New Roman" w:hAnsi="Times New Roman" w:cs="Times New Roman"/>
        </w:rPr>
        <w:t xml:space="preserve">David ascribes </w:t>
      </w:r>
      <w:r w:rsidR="006450E9" w:rsidRPr="00EA55D2">
        <w:rPr>
          <w:rFonts w:ascii="Times New Roman" w:hAnsi="Times New Roman" w:cs="Times New Roman"/>
        </w:rPr>
        <w:t>“</w:t>
      </w:r>
      <w:r w:rsidR="00F14C11" w:rsidRPr="00EA55D2">
        <w:rPr>
          <w:rFonts w:ascii="Times New Roman" w:hAnsi="Times New Roman" w:cs="Times New Roman"/>
        </w:rPr>
        <w:t>g</w:t>
      </w:r>
      <w:r w:rsidR="006450E9" w:rsidRPr="00EA55D2">
        <w:rPr>
          <w:rFonts w:ascii="Times New Roman" w:hAnsi="Times New Roman" w:cs="Times New Roman"/>
        </w:rPr>
        <w:t>lory”</w:t>
      </w:r>
      <w:r w:rsidR="006A4841" w:rsidRPr="00EA55D2">
        <w:rPr>
          <w:rFonts w:ascii="Times New Roman" w:hAnsi="Times New Roman" w:cs="Times New Roman"/>
        </w:rPr>
        <w:t xml:space="preserve"> due </w:t>
      </w:r>
      <w:r w:rsidR="006941CD" w:rsidRPr="00EA55D2">
        <w:rPr>
          <w:rFonts w:ascii="Times New Roman" w:hAnsi="Times New Roman" w:cs="Times New Roman"/>
        </w:rPr>
        <w:t>Yahweh’s</w:t>
      </w:r>
      <w:r w:rsidR="006A4841" w:rsidRPr="00EA55D2">
        <w:rPr>
          <w:rFonts w:ascii="Times New Roman" w:hAnsi="Times New Roman" w:cs="Times New Roman"/>
        </w:rPr>
        <w:t xml:space="preserve"> name</w:t>
      </w:r>
      <w:r w:rsidR="007A6D4B" w:rsidRPr="00EA55D2">
        <w:rPr>
          <w:rFonts w:ascii="Times New Roman" w:hAnsi="Times New Roman" w:cs="Times New Roman"/>
        </w:rPr>
        <w:t xml:space="preserve"> </w:t>
      </w:r>
      <w:r w:rsidR="00907AB5" w:rsidRPr="00EA55D2">
        <w:rPr>
          <w:rFonts w:ascii="Times New Roman" w:hAnsi="Times New Roman" w:cs="Times New Roman"/>
        </w:rPr>
        <w:t xml:space="preserve">who is </w:t>
      </w:r>
      <w:r w:rsidR="006A4841" w:rsidRPr="00EA55D2">
        <w:rPr>
          <w:rFonts w:ascii="Times New Roman" w:hAnsi="Times New Roman" w:cs="Times New Roman"/>
        </w:rPr>
        <w:t>splend</w:t>
      </w:r>
      <w:r w:rsidR="00907AB5" w:rsidRPr="00EA55D2">
        <w:rPr>
          <w:rFonts w:ascii="Times New Roman" w:hAnsi="Times New Roman" w:cs="Times New Roman"/>
        </w:rPr>
        <w:t xml:space="preserve">id in His </w:t>
      </w:r>
      <w:r w:rsidR="00566C39" w:rsidRPr="0004378D">
        <w:rPr>
          <w:rFonts w:ascii="Times New Roman" w:hAnsi="Times New Roman" w:cs="Times New Roman"/>
          <w:i/>
          <w:iCs/>
        </w:rPr>
        <w:t>holiness</w:t>
      </w:r>
      <w:r w:rsidR="00934127" w:rsidRPr="00EA55D2">
        <w:rPr>
          <w:rFonts w:ascii="Times New Roman" w:hAnsi="Times New Roman" w:cs="Times New Roman"/>
        </w:rPr>
        <w:t xml:space="preserve"> (Ps. 29:1-2)</w:t>
      </w:r>
      <w:r w:rsidR="00122572" w:rsidRPr="00EA55D2">
        <w:rPr>
          <w:rFonts w:ascii="Times New Roman" w:hAnsi="Times New Roman" w:cs="Times New Roman"/>
        </w:rPr>
        <w:t xml:space="preserve"> and </w:t>
      </w:r>
      <w:r w:rsidR="00990BA9" w:rsidRPr="00EA55D2">
        <w:rPr>
          <w:rFonts w:ascii="Times New Roman" w:hAnsi="Times New Roman" w:cs="Times New Roman"/>
        </w:rPr>
        <w:t>sings,</w:t>
      </w:r>
      <w:r w:rsidR="00563912" w:rsidRPr="00EA55D2">
        <w:rPr>
          <w:rFonts w:ascii="Times New Roman" w:hAnsi="Times New Roman" w:cs="Times New Roman"/>
        </w:rPr>
        <w:t xml:space="preserve"> </w:t>
      </w:r>
      <w:r w:rsidR="00765DB5" w:rsidRPr="00EA55D2">
        <w:rPr>
          <w:rFonts w:ascii="Times New Roman" w:hAnsi="Times New Roman" w:cs="Times New Roman"/>
        </w:rPr>
        <w:t>“</w:t>
      </w:r>
      <w:r w:rsidR="00907AB5" w:rsidRPr="00EA55D2">
        <w:rPr>
          <w:rFonts w:ascii="Times New Roman" w:hAnsi="Times New Roman" w:cs="Times New Roman"/>
        </w:rPr>
        <w:t>…</w:t>
      </w:r>
      <w:r w:rsidR="00B400AC" w:rsidRPr="00EA55D2">
        <w:rPr>
          <w:rFonts w:ascii="Times New Roman" w:hAnsi="Times New Roman" w:cs="Times New Roman"/>
        </w:rPr>
        <w:t xml:space="preserve"> to your name be the glory</w:t>
      </w:r>
      <w:r w:rsidR="00765DB5" w:rsidRPr="00EA55D2">
        <w:rPr>
          <w:rFonts w:ascii="Times New Roman" w:hAnsi="Times New Roman" w:cs="Times New Roman"/>
        </w:rPr>
        <w:t xml:space="preserve"> (</w:t>
      </w:r>
      <w:proofErr w:type="spellStart"/>
      <w:r w:rsidR="00765DB5" w:rsidRPr="00EA55D2">
        <w:rPr>
          <w:rFonts w:ascii="Times New Roman" w:hAnsi="Times New Roman" w:cs="Times New Roman"/>
          <w:i/>
          <w:iCs/>
        </w:rPr>
        <w:t>kabod</w:t>
      </w:r>
      <w:proofErr w:type="spellEnd"/>
      <w:r w:rsidR="00765DB5" w:rsidRPr="00EA55D2">
        <w:rPr>
          <w:rFonts w:ascii="Times New Roman" w:hAnsi="Times New Roman" w:cs="Times New Roman"/>
        </w:rPr>
        <w:t>)</w:t>
      </w:r>
      <w:r w:rsidR="00B400AC" w:rsidRPr="00EA55D2">
        <w:rPr>
          <w:rFonts w:ascii="Times New Roman" w:hAnsi="Times New Roman" w:cs="Times New Roman"/>
        </w:rPr>
        <w:t xml:space="preserve">, because of your </w:t>
      </w:r>
      <w:r w:rsidR="00B400AC" w:rsidRPr="0004378D">
        <w:rPr>
          <w:rFonts w:ascii="Times New Roman" w:hAnsi="Times New Roman" w:cs="Times New Roman"/>
          <w:i/>
          <w:iCs/>
        </w:rPr>
        <w:t>love</w:t>
      </w:r>
      <w:r w:rsidR="00B400AC" w:rsidRPr="00EA55D2">
        <w:rPr>
          <w:rFonts w:ascii="Times New Roman" w:hAnsi="Times New Roman" w:cs="Times New Roman"/>
        </w:rPr>
        <w:t xml:space="preserve"> and </w:t>
      </w:r>
      <w:r w:rsidR="00B400AC" w:rsidRPr="0004378D">
        <w:rPr>
          <w:rFonts w:ascii="Times New Roman" w:hAnsi="Times New Roman" w:cs="Times New Roman"/>
          <w:i/>
          <w:iCs/>
        </w:rPr>
        <w:t>faithfulness</w:t>
      </w:r>
      <w:r w:rsidR="00865826" w:rsidRPr="00EA55D2">
        <w:rPr>
          <w:rFonts w:ascii="Times New Roman" w:hAnsi="Times New Roman" w:cs="Times New Roman"/>
        </w:rPr>
        <w:t xml:space="preserve"> (Ps 115:1-2</w:t>
      </w:r>
      <w:r w:rsidR="00724BA2">
        <w:rPr>
          <w:rFonts w:ascii="Times New Roman" w:hAnsi="Times New Roman" w:cs="Times New Roman"/>
        </w:rPr>
        <w:t>)</w:t>
      </w:r>
      <w:r w:rsidR="00B400AC" w:rsidRPr="00EA55D2">
        <w:rPr>
          <w:rFonts w:ascii="Times New Roman" w:hAnsi="Times New Roman" w:cs="Times New Roman"/>
        </w:rPr>
        <w:t>.</w:t>
      </w:r>
      <w:r w:rsidR="00907AB5" w:rsidRPr="00EA55D2">
        <w:rPr>
          <w:rFonts w:ascii="Times New Roman" w:hAnsi="Times New Roman" w:cs="Times New Roman"/>
        </w:rPr>
        <w:t xml:space="preserve"> </w:t>
      </w:r>
      <w:proofErr w:type="spellStart"/>
      <w:r w:rsidR="00B61D53" w:rsidRPr="00EA55D2">
        <w:rPr>
          <w:rFonts w:ascii="Times New Roman" w:hAnsi="Times New Roman" w:cs="Times New Roman"/>
          <w:i/>
          <w:iCs/>
        </w:rPr>
        <w:t>K</w:t>
      </w:r>
      <w:r w:rsidR="00907AB5" w:rsidRPr="00EA55D2">
        <w:rPr>
          <w:rFonts w:ascii="Times New Roman" w:hAnsi="Times New Roman" w:cs="Times New Roman"/>
          <w:i/>
          <w:iCs/>
        </w:rPr>
        <w:t>abod</w:t>
      </w:r>
      <w:proofErr w:type="spellEnd"/>
      <w:r w:rsidR="00907AB5" w:rsidRPr="00EA55D2">
        <w:rPr>
          <w:rFonts w:ascii="Times New Roman" w:hAnsi="Times New Roman" w:cs="Times New Roman"/>
        </w:rPr>
        <w:t xml:space="preserve"> </w:t>
      </w:r>
      <w:r w:rsidR="00B61D53" w:rsidRPr="00EA55D2">
        <w:rPr>
          <w:rFonts w:ascii="Times New Roman" w:hAnsi="Times New Roman" w:cs="Times New Roman"/>
        </w:rPr>
        <w:t xml:space="preserve">could speak of </w:t>
      </w:r>
      <w:r w:rsidR="00907AB5" w:rsidRPr="00EA55D2">
        <w:rPr>
          <w:rFonts w:ascii="Times New Roman" w:hAnsi="Times New Roman" w:cs="Times New Roman"/>
        </w:rPr>
        <w:t>God’s character</w:t>
      </w:r>
      <w:r w:rsidR="00122572" w:rsidRPr="00EA55D2">
        <w:rPr>
          <w:rFonts w:ascii="Times New Roman" w:hAnsi="Times New Roman" w:cs="Times New Roman"/>
        </w:rPr>
        <w:t xml:space="preserve"> in these texts. </w:t>
      </w:r>
      <w:r w:rsidR="00E3326A" w:rsidRPr="00EA55D2">
        <w:rPr>
          <w:rFonts w:ascii="Times New Roman" w:hAnsi="Times New Roman" w:cs="Times New Roman"/>
        </w:rPr>
        <w:t xml:space="preserve">Note </w:t>
      </w:r>
      <w:r w:rsidR="00156AC6" w:rsidRPr="00EA55D2">
        <w:rPr>
          <w:rFonts w:ascii="Times New Roman" w:hAnsi="Times New Roman" w:cs="Times New Roman"/>
        </w:rPr>
        <w:t>Isaiah</w:t>
      </w:r>
      <w:r w:rsidR="0015451E" w:rsidRPr="00EA55D2">
        <w:rPr>
          <w:rFonts w:ascii="Times New Roman" w:hAnsi="Times New Roman" w:cs="Times New Roman"/>
        </w:rPr>
        <w:t>’s</w:t>
      </w:r>
      <w:r w:rsidR="00156AC6" w:rsidRPr="00EA55D2">
        <w:rPr>
          <w:rFonts w:ascii="Times New Roman" w:hAnsi="Times New Roman" w:cs="Times New Roman"/>
        </w:rPr>
        <w:t xml:space="preserve"> </w:t>
      </w:r>
      <w:r w:rsidR="00E3326A" w:rsidRPr="00EA55D2">
        <w:rPr>
          <w:rFonts w:ascii="Times New Roman" w:hAnsi="Times New Roman" w:cs="Times New Roman"/>
        </w:rPr>
        <w:t>proclamation</w:t>
      </w:r>
      <w:r w:rsidR="00724BA2">
        <w:rPr>
          <w:rFonts w:ascii="Times New Roman" w:hAnsi="Times New Roman" w:cs="Times New Roman"/>
        </w:rPr>
        <w:t>,</w:t>
      </w:r>
      <w:r w:rsidR="00E3326A" w:rsidRPr="00EA55D2">
        <w:rPr>
          <w:rFonts w:ascii="Times New Roman" w:hAnsi="Times New Roman" w:cs="Times New Roman"/>
        </w:rPr>
        <w:t xml:space="preserve"> </w:t>
      </w:r>
      <w:r w:rsidR="00DD4519" w:rsidRPr="00EA55D2">
        <w:rPr>
          <w:rFonts w:ascii="Times New Roman" w:hAnsi="Times New Roman" w:cs="Times New Roman"/>
        </w:rPr>
        <w:t xml:space="preserve">“the </w:t>
      </w:r>
      <w:proofErr w:type="spellStart"/>
      <w:r w:rsidR="00E57C3A" w:rsidRPr="00EA55D2">
        <w:rPr>
          <w:rFonts w:ascii="Times New Roman" w:hAnsi="Times New Roman" w:cs="Times New Roman"/>
          <w:i/>
          <w:iCs/>
        </w:rPr>
        <w:t>kabod</w:t>
      </w:r>
      <w:proofErr w:type="spellEnd"/>
      <w:r w:rsidR="00DD4519" w:rsidRPr="00EA55D2">
        <w:rPr>
          <w:rFonts w:ascii="Times New Roman" w:hAnsi="Times New Roman" w:cs="Times New Roman"/>
        </w:rPr>
        <w:t xml:space="preserve"> of the Lord will be revealed” </w:t>
      </w:r>
      <w:r w:rsidR="005561CF" w:rsidRPr="00EA55D2">
        <w:rPr>
          <w:rFonts w:ascii="Times New Roman" w:hAnsi="Times New Roman" w:cs="Times New Roman"/>
        </w:rPr>
        <w:t>(40:5)</w:t>
      </w:r>
      <w:r w:rsidR="00724BA2">
        <w:rPr>
          <w:rFonts w:ascii="Times New Roman" w:hAnsi="Times New Roman" w:cs="Times New Roman"/>
        </w:rPr>
        <w:t>,</w:t>
      </w:r>
      <w:r w:rsidR="00E3326A" w:rsidRPr="00EA55D2">
        <w:rPr>
          <w:rFonts w:ascii="Times New Roman" w:hAnsi="Times New Roman" w:cs="Times New Roman"/>
        </w:rPr>
        <w:t xml:space="preserve"> and the missional vision that </w:t>
      </w:r>
      <w:r w:rsidR="00E3326A" w:rsidRPr="00EA55D2">
        <w:rPr>
          <w:rFonts w:ascii="Times New Roman" w:hAnsi="Times New Roman" w:cs="Times New Roman"/>
          <w:lang w:val="en-CA"/>
        </w:rPr>
        <w:t xml:space="preserve">God’s </w:t>
      </w:r>
      <w:proofErr w:type="spellStart"/>
      <w:r w:rsidR="00E3326A" w:rsidRPr="00EA55D2">
        <w:rPr>
          <w:rFonts w:ascii="Times New Roman" w:hAnsi="Times New Roman" w:cs="Times New Roman"/>
          <w:i/>
          <w:iCs/>
          <w:lang w:val="en-CA"/>
        </w:rPr>
        <w:t>kabod</w:t>
      </w:r>
      <w:proofErr w:type="spellEnd"/>
      <w:r w:rsidR="00E3326A" w:rsidRPr="00EA55D2">
        <w:rPr>
          <w:rFonts w:ascii="Times New Roman" w:hAnsi="Times New Roman" w:cs="Times New Roman"/>
          <w:lang w:val="en-CA"/>
        </w:rPr>
        <w:t xml:space="preserve"> will be proclaimed among the nations (66:18)</w:t>
      </w:r>
      <w:r w:rsidR="00724BA2">
        <w:rPr>
          <w:rFonts w:ascii="Times New Roman" w:hAnsi="Times New Roman" w:cs="Times New Roman"/>
          <w:lang w:val="en-CA"/>
        </w:rPr>
        <w:t>—</w:t>
      </w:r>
      <w:r w:rsidR="00364699" w:rsidRPr="00EA55D2">
        <w:rPr>
          <w:rFonts w:ascii="Times New Roman" w:hAnsi="Times New Roman" w:cs="Times New Roman"/>
          <w:lang w:val="en-CA"/>
        </w:rPr>
        <w:t>likely</w:t>
      </w:r>
      <w:r w:rsidR="00E3326A" w:rsidRPr="00EA55D2">
        <w:rPr>
          <w:rFonts w:ascii="Times New Roman" w:hAnsi="Times New Roman" w:cs="Times New Roman"/>
          <w:lang w:val="en-CA"/>
        </w:rPr>
        <w:t xml:space="preserve"> </w:t>
      </w:r>
      <w:r w:rsidR="00E3326A" w:rsidRPr="00EA55D2">
        <w:rPr>
          <w:rFonts w:ascii="Times New Roman" w:hAnsi="Times New Roman" w:cs="Times New Roman"/>
        </w:rPr>
        <w:t xml:space="preserve">as much a </w:t>
      </w:r>
      <w:r w:rsidR="00364699" w:rsidRPr="00EA55D2">
        <w:rPr>
          <w:rFonts w:ascii="Times New Roman" w:hAnsi="Times New Roman" w:cs="Times New Roman"/>
        </w:rPr>
        <w:t>message</w:t>
      </w:r>
      <w:r w:rsidR="00991D9E" w:rsidRPr="00EA55D2">
        <w:rPr>
          <w:rFonts w:ascii="Times New Roman" w:hAnsi="Times New Roman" w:cs="Times New Roman"/>
        </w:rPr>
        <w:t xml:space="preserve"> </w:t>
      </w:r>
      <w:r w:rsidR="00BF290B" w:rsidRPr="00EA55D2">
        <w:rPr>
          <w:rFonts w:ascii="Times New Roman" w:hAnsi="Times New Roman" w:cs="Times New Roman"/>
        </w:rPr>
        <w:t>of God’s</w:t>
      </w:r>
      <w:r w:rsidR="00E57C3A" w:rsidRPr="00EA55D2">
        <w:rPr>
          <w:rFonts w:ascii="Times New Roman" w:hAnsi="Times New Roman" w:cs="Times New Roman"/>
        </w:rPr>
        <w:t xml:space="preserve"> </w:t>
      </w:r>
      <w:r w:rsidR="00364699" w:rsidRPr="00EA55D2">
        <w:rPr>
          <w:rFonts w:ascii="Times New Roman" w:hAnsi="Times New Roman" w:cs="Times New Roman"/>
        </w:rPr>
        <w:t xml:space="preserve">nature and </w:t>
      </w:r>
      <w:r w:rsidR="001C1D5A" w:rsidRPr="00EA55D2">
        <w:rPr>
          <w:rFonts w:ascii="Times New Roman" w:hAnsi="Times New Roman" w:cs="Times New Roman"/>
        </w:rPr>
        <w:t>presence</w:t>
      </w:r>
      <w:r w:rsidR="00C04CD7" w:rsidRPr="00EA55D2">
        <w:rPr>
          <w:rFonts w:ascii="Times New Roman" w:hAnsi="Times New Roman" w:cs="Times New Roman"/>
        </w:rPr>
        <w:t xml:space="preserve"> to be revealed</w:t>
      </w:r>
      <w:r w:rsidR="001C1D5A" w:rsidRPr="00EA55D2">
        <w:rPr>
          <w:rFonts w:ascii="Times New Roman" w:hAnsi="Times New Roman" w:cs="Times New Roman"/>
        </w:rPr>
        <w:t xml:space="preserve">. </w:t>
      </w:r>
      <w:r w:rsidR="000B6FDD" w:rsidRPr="00EA55D2">
        <w:rPr>
          <w:rFonts w:ascii="Times New Roman" w:hAnsi="Times New Roman" w:cs="Times New Roman"/>
        </w:rPr>
        <w:t xml:space="preserve">In this light, </w:t>
      </w:r>
      <w:r w:rsidR="00692A1F" w:rsidRPr="00EA55D2">
        <w:rPr>
          <w:rFonts w:ascii="Times New Roman" w:hAnsi="Times New Roman" w:cs="Times New Roman"/>
        </w:rPr>
        <w:t xml:space="preserve">many of the </w:t>
      </w:r>
      <w:proofErr w:type="spellStart"/>
      <w:r w:rsidR="00692A1F" w:rsidRPr="00EA55D2">
        <w:rPr>
          <w:rFonts w:ascii="Times New Roman" w:hAnsi="Times New Roman" w:cs="Times New Roman"/>
          <w:i/>
          <w:iCs/>
        </w:rPr>
        <w:t>kabod</w:t>
      </w:r>
      <w:proofErr w:type="spellEnd"/>
      <w:r w:rsidR="00692A1F" w:rsidRPr="00EA55D2">
        <w:rPr>
          <w:rFonts w:ascii="Times New Roman" w:hAnsi="Times New Roman" w:cs="Times New Roman"/>
        </w:rPr>
        <w:t xml:space="preserve"> / </w:t>
      </w:r>
      <w:r w:rsidR="00692A1F" w:rsidRPr="00EA55D2">
        <w:rPr>
          <w:rFonts w:ascii="Times New Roman" w:hAnsi="Times New Roman" w:cs="Times New Roman"/>
          <w:i/>
          <w:iCs/>
        </w:rPr>
        <w:t>doxa</w:t>
      </w:r>
      <w:r w:rsidR="00692A1F" w:rsidRPr="00EA55D2">
        <w:rPr>
          <w:rFonts w:ascii="Times New Roman" w:hAnsi="Times New Roman" w:cs="Times New Roman"/>
        </w:rPr>
        <w:t xml:space="preserve"> texts speak both of God’s glory (greatness) and His </w:t>
      </w:r>
      <w:proofErr w:type="spellStart"/>
      <w:r w:rsidR="00692A1F" w:rsidRPr="00EA55D2">
        <w:rPr>
          <w:rFonts w:ascii="Times New Roman" w:hAnsi="Times New Roman" w:cs="Times New Roman"/>
        </w:rPr>
        <w:t>honor</w:t>
      </w:r>
      <w:proofErr w:type="spellEnd"/>
      <w:r w:rsidR="00692A1F" w:rsidRPr="00EA55D2">
        <w:rPr>
          <w:rFonts w:ascii="Times New Roman" w:hAnsi="Times New Roman" w:cs="Times New Roman"/>
        </w:rPr>
        <w:t xml:space="preserve"> (goodness).</w:t>
      </w:r>
      <w:r w:rsidR="00FB5050">
        <w:rPr>
          <w:rFonts w:ascii="Times New Roman" w:hAnsi="Times New Roman" w:cs="Times New Roman"/>
        </w:rPr>
        <w:t xml:space="preserve"> </w:t>
      </w:r>
    </w:p>
    <w:p w14:paraId="70529C7D" w14:textId="663D5129" w:rsidR="002C742E" w:rsidRPr="00ED5525" w:rsidRDefault="002C742E" w:rsidP="00ED5525">
      <w:pPr>
        <w:pStyle w:val="Heading3"/>
        <w:numPr>
          <w:ilvl w:val="0"/>
          <w:numId w:val="0"/>
        </w:numPr>
        <w:spacing w:before="0" w:after="160" w:line="240" w:lineRule="auto"/>
        <w:ind w:left="284" w:hanging="284"/>
        <w:jc w:val="both"/>
        <w:rPr>
          <w:rFonts w:ascii="Times New Roman" w:hAnsi="Times New Roman" w:cs="Times New Roman"/>
          <w:b w:val="0"/>
          <w:bCs w:val="0"/>
          <w:i/>
          <w:iCs/>
        </w:rPr>
      </w:pPr>
      <w:r w:rsidRPr="00ED5525">
        <w:rPr>
          <w:rFonts w:ascii="Times New Roman" w:hAnsi="Times New Roman" w:cs="Times New Roman"/>
          <w:b w:val="0"/>
          <w:bCs w:val="0"/>
          <w:i/>
          <w:iCs/>
        </w:rPr>
        <w:t>Jesus</w:t>
      </w:r>
      <w:r w:rsidR="00ED5525">
        <w:rPr>
          <w:rFonts w:ascii="Times New Roman" w:hAnsi="Times New Roman" w:cs="Times New Roman"/>
          <w:b w:val="0"/>
          <w:bCs w:val="0"/>
          <w:i/>
          <w:iCs/>
        </w:rPr>
        <w:t>:</w:t>
      </w:r>
      <w:r w:rsidRPr="00ED5525">
        <w:rPr>
          <w:rFonts w:ascii="Times New Roman" w:hAnsi="Times New Roman" w:cs="Times New Roman"/>
          <w:b w:val="0"/>
          <w:bCs w:val="0"/>
          <w:i/>
          <w:iCs/>
        </w:rPr>
        <w:t xml:space="preserve"> </w:t>
      </w:r>
      <w:r w:rsidR="00BE038D" w:rsidRPr="00ED5525">
        <w:rPr>
          <w:rFonts w:ascii="Times New Roman" w:hAnsi="Times New Roman" w:cs="Times New Roman"/>
          <w:b w:val="0"/>
          <w:bCs w:val="0"/>
          <w:i/>
          <w:iCs/>
        </w:rPr>
        <w:t xml:space="preserve">We </w:t>
      </w:r>
      <w:r w:rsidR="00724BA2">
        <w:rPr>
          <w:rFonts w:ascii="Times New Roman" w:hAnsi="Times New Roman" w:cs="Times New Roman"/>
          <w:b w:val="0"/>
          <w:bCs w:val="0"/>
          <w:i/>
          <w:iCs/>
        </w:rPr>
        <w:t>S</w:t>
      </w:r>
      <w:r w:rsidR="00BE038D" w:rsidRPr="00ED5525">
        <w:rPr>
          <w:rFonts w:ascii="Times New Roman" w:hAnsi="Times New Roman" w:cs="Times New Roman"/>
          <w:b w:val="0"/>
          <w:bCs w:val="0"/>
          <w:i/>
          <w:iCs/>
        </w:rPr>
        <w:t xml:space="preserve">aw </w:t>
      </w:r>
      <w:r w:rsidR="00724BA2">
        <w:rPr>
          <w:rFonts w:ascii="Times New Roman" w:hAnsi="Times New Roman" w:cs="Times New Roman"/>
          <w:b w:val="0"/>
          <w:bCs w:val="0"/>
          <w:i/>
          <w:iCs/>
        </w:rPr>
        <w:t>H</w:t>
      </w:r>
      <w:r w:rsidR="00BE038D" w:rsidRPr="00ED5525">
        <w:rPr>
          <w:rFonts w:ascii="Times New Roman" w:hAnsi="Times New Roman" w:cs="Times New Roman"/>
          <w:b w:val="0"/>
          <w:bCs w:val="0"/>
          <w:i/>
          <w:iCs/>
        </w:rPr>
        <w:t xml:space="preserve">is </w:t>
      </w:r>
      <w:r w:rsidR="00724BA2">
        <w:rPr>
          <w:rFonts w:ascii="Times New Roman" w:hAnsi="Times New Roman" w:cs="Times New Roman"/>
          <w:b w:val="0"/>
          <w:bCs w:val="0"/>
          <w:i/>
          <w:iCs/>
        </w:rPr>
        <w:t>G</w:t>
      </w:r>
      <w:r w:rsidR="00BE038D" w:rsidRPr="00ED5525">
        <w:rPr>
          <w:rFonts w:ascii="Times New Roman" w:hAnsi="Times New Roman" w:cs="Times New Roman"/>
          <w:b w:val="0"/>
          <w:bCs w:val="0"/>
          <w:i/>
          <w:iCs/>
        </w:rPr>
        <w:t>lory</w:t>
      </w:r>
    </w:p>
    <w:p w14:paraId="5E6A2412" w14:textId="6A30614D" w:rsidR="00F27797" w:rsidRPr="00EA55D2" w:rsidRDefault="00F27797" w:rsidP="001255B4">
      <w:pPr>
        <w:pStyle w:val="Paragraph"/>
        <w:spacing w:after="160"/>
        <w:jc w:val="both"/>
        <w:rPr>
          <w:rFonts w:ascii="Times New Roman" w:hAnsi="Times New Roman" w:cs="Times New Roman"/>
        </w:rPr>
      </w:pPr>
      <w:r w:rsidRPr="00EA55D2">
        <w:rPr>
          <w:rFonts w:ascii="Times New Roman" w:hAnsi="Times New Roman" w:cs="Times New Roman"/>
        </w:rPr>
        <w:t xml:space="preserve">In the New Testament, John 1:14 is key to understanding </w:t>
      </w:r>
      <w:r w:rsidRPr="00EA55D2">
        <w:rPr>
          <w:rFonts w:ascii="Times New Roman" w:hAnsi="Times New Roman" w:cs="Times New Roman"/>
          <w:i/>
          <w:iCs/>
        </w:rPr>
        <w:t>doxa</w:t>
      </w:r>
      <w:r w:rsidRPr="00EA55D2">
        <w:rPr>
          <w:rFonts w:ascii="Times New Roman" w:hAnsi="Times New Roman" w:cs="Times New Roman"/>
        </w:rPr>
        <w:t>. John says</w:t>
      </w:r>
      <w:r w:rsidR="00724BA2">
        <w:rPr>
          <w:rFonts w:ascii="Times New Roman" w:hAnsi="Times New Roman" w:cs="Times New Roman"/>
        </w:rPr>
        <w:t>,</w:t>
      </w:r>
      <w:r w:rsidRPr="00EA55D2">
        <w:rPr>
          <w:rFonts w:ascii="Times New Roman" w:hAnsi="Times New Roman" w:cs="Times New Roman"/>
        </w:rPr>
        <w:t xml:space="preserve"> that “</w:t>
      </w:r>
      <w:r w:rsidR="00724BA2">
        <w:rPr>
          <w:rFonts w:ascii="Times New Roman" w:hAnsi="Times New Roman" w:cs="Times New Roman"/>
        </w:rPr>
        <w:t>W</w:t>
      </w:r>
      <w:r w:rsidRPr="00EA55D2">
        <w:rPr>
          <w:rFonts w:ascii="Times New Roman" w:hAnsi="Times New Roman" w:cs="Times New Roman"/>
        </w:rPr>
        <w:t xml:space="preserve">e saw His </w:t>
      </w:r>
      <w:r w:rsidRPr="00EA55D2">
        <w:rPr>
          <w:rFonts w:ascii="Times New Roman" w:hAnsi="Times New Roman" w:cs="Times New Roman"/>
          <w:i/>
          <w:iCs/>
        </w:rPr>
        <w:t>doxa</w:t>
      </w:r>
      <w:r w:rsidRPr="00EA55D2">
        <w:rPr>
          <w:rFonts w:ascii="Times New Roman" w:hAnsi="Times New Roman" w:cs="Times New Roman"/>
        </w:rPr>
        <w:t xml:space="preserve">, the </w:t>
      </w:r>
      <w:r w:rsidRPr="00EA55D2">
        <w:rPr>
          <w:rFonts w:ascii="Times New Roman" w:hAnsi="Times New Roman" w:cs="Times New Roman"/>
          <w:i/>
          <w:iCs/>
        </w:rPr>
        <w:t>doxa</w:t>
      </w:r>
      <w:r w:rsidRPr="00EA55D2">
        <w:rPr>
          <w:rFonts w:ascii="Times New Roman" w:hAnsi="Times New Roman" w:cs="Times New Roman"/>
        </w:rPr>
        <w:t xml:space="preserve"> of the one and Only Son, who came from the Father</w:t>
      </w:r>
      <w:r w:rsidR="003F616A" w:rsidRPr="00EA55D2">
        <w:rPr>
          <w:rFonts w:ascii="Times New Roman" w:hAnsi="Times New Roman" w:cs="Times New Roman"/>
        </w:rPr>
        <w:t>.</w:t>
      </w:r>
      <w:r w:rsidRPr="00EA55D2">
        <w:rPr>
          <w:rFonts w:ascii="Times New Roman" w:hAnsi="Times New Roman" w:cs="Times New Roman"/>
        </w:rPr>
        <w:t>”</w:t>
      </w:r>
    </w:p>
    <w:p w14:paraId="22EACF08" w14:textId="789B66A2" w:rsidR="00BE038D" w:rsidRPr="00EA55D2" w:rsidRDefault="003F616A" w:rsidP="00ED5525">
      <w:pPr>
        <w:pStyle w:val="Paragraph"/>
        <w:spacing w:after="160"/>
        <w:ind w:firstLine="360"/>
        <w:jc w:val="both"/>
        <w:rPr>
          <w:rFonts w:ascii="Times New Roman" w:hAnsi="Times New Roman" w:cs="Times New Roman"/>
        </w:rPr>
      </w:pPr>
      <w:r w:rsidRPr="00EA55D2">
        <w:rPr>
          <w:rFonts w:ascii="Times New Roman" w:hAnsi="Times New Roman" w:cs="Times New Roman"/>
        </w:rPr>
        <w:t>Huffard</w:t>
      </w:r>
      <w:r w:rsidR="00F27797" w:rsidRPr="00EA55D2">
        <w:rPr>
          <w:rFonts w:ascii="Times New Roman" w:hAnsi="Times New Roman" w:cs="Times New Roman"/>
        </w:rPr>
        <w:t xml:space="preserve"> shows how Jesus displayed the features of Ex 34</w:t>
      </w:r>
      <w:r w:rsidR="0084558E" w:rsidRPr="00EA55D2">
        <w:rPr>
          <w:rFonts w:ascii="Times New Roman" w:hAnsi="Times New Roman" w:cs="Times New Roman"/>
        </w:rPr>
        <w:t>:6-7</w:t>
      </w:r>
      <w:r w:rsidR="00F27797" w:rsidRPr="00EA55D2">
        <w:rPr>
          <w:rFonts w:ascii="Times New Roman" w:hAnsi="Times New Roman" w:cs="Times New Roman"/>
        </w:rPr>
        <w:t xml:space="preserve"> in </w:t>
      </w:r>
      <w:r w:rsidR="00724BA2">
        <w:rPr>
          <w:rFonts w:ascii="Times New Roman" w:hAnsi="Times New Roman" w:cs="Times New Roman"/>
        </w:rPr>
        <w:t>h</w:t>
      </w:r>
      <w:r w:rsidR="00F27797" w:rsidRPr="00EA55D2">
        <w:rPr>
          <w:rFonts w:ascii="Times New Roman" w:hAnsi="Times New Roman" w:cs="Times New Roman"/>
        </w:rPr>
        <w:t>is life (150-151)</w:t>
      </w:r>
      <w:r w:rsidR="00A07D77" w:rsidRPr="00EA55D2">
        <w:rPr>
          <w:rFonts w:ascii="Times New Roman" w:hAnsi="Times New Roman" w:cs="Times New Roman"/>
        </w:rPr>
        <w:t>.</w:t>
      </w:r>
      <w:r w:rsidR="00F27797" w:rsidRPr="00EA55D2">
        <w:rPr>
          <w:rFonts w:ascii="Times New Roman" w:hAnsi="Times New Roman" w:cs="Times New Roman"/>
        </w:rPr>
        <w:t xml:space="preserve"> Jesus revealed the goodness</w:t>
      </w:r>
      <w:r w:rsidR="003718CD" w:rsidRPr="00EA55D2">
        <w:rPr>
          <w:rFonts w:ascii="Times New Roman" w:hAnsi="Times New Roman" w:cs="Times New Roman"/>
        </w:rPr>
        <w:t xml:space="preserve"> </w:t>
      </w:r>
      <w:r w:rsidR="00F27797" w:rsidRPr="00EA55D2">
        <w:rPr>
          <w:rFonts w:ascii="Times New Roman" w:hAnsi="Times New Roman" w:cs="Times New Roman"/>
        </w:rPr>
        <w:t xml:space="preserve">of God </w:t>
      </w:r>
      <w:r w:rsidR="00B00535" w:rsidRPr="00EA55D2">
        <w:rPr>
          <w:rFonts w:ascii="Times New Roman" w:hAnsi="Times New Roman" w:cs="Times New Roman"/>
        </w:rPr>
        <w:t>rather than the radiance of God</w:t>
      </w:r>
      <w:r w:rsidR="00724BA2">
        <w:rPr>
          <w:rFonts w:ascii="Times New Roman" w:hAnsi="Times New Roman" w:cs="Times New Roman"/>
        </w:rPr>
        <w:t>—</w:t>
      </w:r>
      <w:r w:rsidR="00B00535" w:rsidRPr="00EA55D2">
        <w:rPr>
          <w:rFonts w:ascii="Times New Roman" w:hAnsi="Times New Roman" w:cs="Times New Roman"/>
        </w:rPr>
        <w:t xml:space="preserve">except </w:t>
      </w:r>
      <w:r w:rsidR="00E95340" w:rsidRPr="00EA55D2">
        <w:rPr>
          <w:rFonts w:ascii="Times New Roman" w:hAnsi="Times New Roman" w:cs="Times New Roman"/>
        </w:rPr>
        <w:t>possibly at</w:t>
      </w:r>
      <w:r w:rsidR="00B00535" w:rsidRPr="00EA55D2">
        <w:rPr>
          <w:rFonts w:ascii="Times New Roman" w:hAnsi="Times New Roman" w:cs="Times New Roman"/>
        </w:rPr>
        <w:t xml:space="preserve"> the Mount of Transfiguration and the resurrection</w:t>
      </w:r>
      <w:r w:rsidR="00F27797" w:rsidRPr="00EA55D2">
        <w:rPr>
          <w:rFonts w:ascii="Times New Roman" w:hAnsi="Times New Roman" w:cs="Times New Roman"/>
        </w:rPr>
        <w:t xml:space="preserve">. </w:t>
      </w:r>
      <w:r w:rsidR="00476AB6" w:rsidRPr="00EA55D2">
        <w:rPr>
          <w:rFonts w:ascii="Times New Roman" w:hAnsi="Times New Roman" w:cs="Times New Roman"/>
        </w:rPr>
        <w:t>Jesus broug</w:t>
      </w:r>
      <w:r w:rsidR="001D64C5" w:rsidRPr="00EA55D2">
        <w:rPr>
          <w:rFonts w:ascii="Times New Roman" w:hAnsi="Times New Roman" w:cs="Times New Roman"/>
        </w:rPr>
        <w:t>ht</w:t>
      </w:r>
      <w:r w:rsidR="00476AB6" w:rsidRPr="00EA55D2">
        <w:rPr>
          <w:rFonts w:ascii="Times New Roman" w:hAnsi="Times New Roman" w:cs="Times New Roman"/>
        </w:rPr>
        <w:t xml:space="preserve"> </w:t>
      </w:r>
      <w:r w:rsidR="0084558E" w:rsidRPr="00EA55D2">
        <w:rPr>
          <w:rFonts w:ascii="Times New Roman" w:hAnsi="Times New Roman" w:cs="Times New Roman"/>
        </w:rPr>
        <w:t>grace and truth</w:t>
      </w:r>
      <w:r w:rsidR="001D64C5" w:rsidRPr="00EA55D2">
        <w:rPr>
          <w:rFonts w:ascii="Times New Roman" w:hAnsi="Times New Roman" w:cs="Times New Roman"/>
        </w:rPr>
        <w:t xml:space="preserve">, which Huffard says </w:t>
      </w:r>
      <w:r w:rsidR="0084558E" w:rsidRPr="00EA55D2">
        <w:rPr>
          <w:rFonts w:ascii="Times New Roman" w:hAnsi="Times New Roman" w:cs="Times New Roman"/>
        </w:rPr>
        <w:t>summar</w:t>
      </w:r>
      <w:r w:rsidR="00C64AEA" w:rsidRPr="00EA55D2">
        <w:rPr>
          <w:rFonts w:ascii="Times New Roman" w:hAnsi="Times New Roman" w:cs="Times New Roman"/>
        </w:rPr>
        <w:t>izes</w:t>
      </w:r>
      <w:r w:rsidR="0084558E" w:rsidRPr="00EA55D2">
        <w:rPr>
          <w:rFonts w:ascii="Times New Roman" w:hAnsi="Times New Roman" w:cs="Times New Roman"/>
        </w:rPr>
        <w:t xml:space="preserve"> Ex. 34:6-7</w:t>
      </w:r>
      <w:r w:rsidR="00F27797" w:rsidRPr="00EA55D2">
        <w:rPr>
          <w:rFonts w:ascii="Times New Roman" w:hAnsi="Times New Roman" w:cs="Times New Roman"/>
        </w:rPr>
        <w:t xml:space="preserve"> (153)</w:t>
      </w:r>
      <w:r w:rsidR="00724BA2">
        <w:rPr>
          <w:rFonts w:ascii="Times New Roman" w:hAnsi="Times New Roman" w:cs="Times New Roman"/>
        </w:rPr>
        <w:t>.</w:t>
      </w:r>
      <w:r w:rsidR="00BE038D" w:rsidRPr="00EA55D2">
        <w:rPr>
          <w:rFonts w:ascii="Times New Roman" w:hAnsi="Times New Roman" w:cs="Times New Roman"/>
        </w:rPr>
        <w:t xml:space="preserve"> </w:t>
      </w:r>
    </w:p>
    <w:p w14:paraId="0B577127" w14:textId="42CB247E" w:rsidR="004A4279" w:rsidRPr="00EA55D2" w:rsidRDefault="006976F4" w:rsidP="00ED5525">
      <w:pPr>
        <w:pStyle w:val="Paragraph"/>
        <w:spacing w:after="160"/>
        <w:ind w:firstLine="360"/>
        <w:jc w:val="both"/>
        <w:rPr>
          <w:rFonts w:ascii="Times New Roman" w:hAnsi="Times New Roman" w:cs="Times New Roman"/>
        </w:rPr>
      </w:pPr>
      <w:r w:rsidRPr="00EA55D2">
        <w:rPr>
          <w:rFonts w:ascii="Times New Roman" w:hAnsi="Times New Roman" w:cs="Times New Roman"/>
        </w:rPr>
        <w:t xml:space="preserve">Israel rejected Jesus because </w:t>
      </w:r>
      <w:r w:rsidR="00724BA2">
        <w:rPr>
          <w:rFonts w:ascii="Times New Roman" w:hAnsi="Times New Roman" w:cs="Times New Roman"/>
        </w:rPr>
        <w:t>h</w:t>
      </w:r>
      <w:r w:rsidRPr="00EA55D2">
        <w:rPr>
          <w:rFonts w:ascii="Times New Roman" w:hAnsi="Times New Roman" w:cs="Times New Roman"/>
        </w:rPr>
        <w:t>e did not come with power</w:t>
      </w:r>
      <w:r w:rsidR="0084558E" w:rsidRPr="00EA55D2">
        <w:rPr>
          <w:rFonts w:ascii="Times New Roman" w:hAnsi="Times New Roman" w:cs="Times New Roman"/>
        </w:rPr>
        <w:t xml:space="preserve"> </w:t>
      </w:r>
      <w:r w:rsidRPr="00EA55D2">
        <w:rPr>
          <w:rFonts w:ascii="Times New Roman" w:hAnsi="Times New Roman" w:cs="Times New Roman"/>
        </w:rPr>
        <w:t xml:space="preserve">and </w:t>
      </w:r>
      <w:proofErr w:type="spellStart"/>
      <w:r w:rsidRPr="00EA55D2">
        <w:rPr>
          <w:rFonts w:ascii="Times New Roman" w:hAnsi="Times New Roman" w:cs="Times New Roman"/>
        </w:rPr>
        <w:t>splendor</w:t>
      </w:r>
      <w:proofErr w:type="spellEnd"/>
      <w:r w:rsidR="00724BA2">
        <w:rPr>
          <w:rFonts w:ascii="Times New Roman" w:hAnsi="Times New Roman" w:cs="Times New Roman"/>
        </w:rPr>
        <w:t>,</w:t>
      </w:r>
      <w:r w:rsidR="001B08D6" w:rsidRPr="00EA55D2">
        <w:rPr>
          <w:rFonts w:ascii="Times New Roman" w:hAnsi="Times New Roman" w:cs="Times New Roman"/>
        </w:rPr>
        <w:t xml:space="preserve"> as they expected</w:t>
      </w:r>
      <w:r w:rsidR="00312A9B" w:rsidRPr="00EA55D2">
        <w:rPr>
          <w:rFonts w:ascii="Times New Roman" w:hAnsi="Times New Roman" w:cs="Times New Roman"/>
        </w:rPr>
        <w:t xml:space="preserve"> of</w:t>
      </w:r>
      <w:r w:rsidR="001B08D6" w:rsidRPr="00EA55D2">
        <w:rPr>
          <w:rFonts w:ascii="Times New Roman" w:hAnsi="Times New Roman" w:cs="Times New Roman"/>
        </w:rPr>
        <w:t xml:space="preserve"> the Messiah.</w:t>
      </w:r>
      <w:r w:rsidR="004A4279" w:rsidRPr="00EA55D2">
        <w:rPr>
          <w:rFonts w:ascii="Times New Roman" w:hAnsi="Times New Roman" w:cs="Times New Roman"/>
        </w:rPr>
        <w:t xml:space="preserve"> </w:t>
      </w:r>
      <w:r w:rsidR="00E53C77" w:rsidRPr="00EA55D2">
        <w:rPr>
          <w:rFonts w:ascii="Times New Roman" w:hAnsi="Times New Roman" w:cs="Times New Roman"/>
        </w:rPr>
        <w:t xml:space="preserve">They wanted the greatness of God but missed God’s goodness and grace. </w:t>
      </w:r>
    </w:p>
    <w:p w14:paraId="559B914A" w14:textId="41184730" w:rsidR="0074164D" w:rsidRPr="00EA55D2" w:rsidRDefault="00691F43" w:rsidP="00ED5525">
      <w:pPr>
        <w:pStyle w:val="Paragraph"/>
        <w:spacing w:after="160"/>
        <w:ind w:firstLine="360"/>
        <w:jc w:val="both"/>
        <w:rPr>
          <w:rFonts w:ascii="Times New Roman" w:hAnsi="Times New Roman" w:cs="Times New Roman"/>
          <w:lang w:val="en-CA"/>
        </w:rPr>
      </w:pPr>
      <w:r w:rsidRPr="00EA55D2">
        <w:rPr>
          <w:rFonts w:ascii="Times New Roman" w:hAnsi="Times New Roman" w:cs="Times New Roman"/>
        </w:rPr>
        <w:t xml:space="preserve">When Jesus walks to the </w:t>
      </w:r>
      <w:r w:rsidR="00FC2C93" w:rsidRPr="00EA55D2">
        <w:rPr>
          <w:rFonts w:ascii="Times New Roman" w:hAnsi="Times New Roman" w:cs="Times New Roman"/>
        </w:rPr>
        <w:t xml:space="preserve">cross, </w:t>
      </w:r>
      <w:r w:rsidRPr="00EA55D2">
        <w:rPr>
          <w:rFonts w:ascii="Times New Roman" w:hAnsi="Times New Roman" w:cs="Times New Roman"/>
        </w:rPr>
        <w:t xml:space="preserve">he </w:t>
      </w:r>
      <w:r w:rsidR="00CF148B" w:rsidRPr="00EA55D2">
        <w:rPr>
          <w:rFonts w:ascii="Times New Roman" w:hAnsi="Times New Roman" w:cs="Times New Roman"/>
        </w:rPr>
        <w:t>fully expresses Yahweh’s faithfulness</w:t>
      </w:r>
      <w:r w:rsidRPr="00EA55D2">
        <w:rPr>
          <w:rFonts w:ascii="Times New Roman" w:hAnsi="Times New Roman" w:cs="Times New Roman"/>
        </w:rPr>
        <w:t xml:space="preserve"> and</w:t>
      </w:r>
      <w:r w:rsidR="00CF148B" w:rsidRPr="00EA55D2">
        <w:rPr>
          <w:rFonts w:ascii="Times New Roman" w:hAnsi="Times New Roman" w:cs="Times New Roman"/>
        </w:rPr>
        <w:t xml:space="preserve"> </w:t>
      </w:r>
      <w:r w:rsidR="00F92BBB" w:rsidRPr="00EA55D2">
        <w:rPr>
          <w:rFonts w:ascii="Times New Roman" w:hAnsi="Times New Roman" w:cs="Times New Roman"/>
        </w:rPr>
        <w:t>compassionate love</w:t>
      </w:r>
      <w:r w:rsidR="00E37F3F" w:rsidRPr="00EA55D2">
        <w:rPr>
          <w:rFonts w:ascii="Times New Roman" w:hAnsi="Times New Roman" w:cs="Times New Roman"/>
        </w:rPr>
        <w:t xml:space="preserve">. </w:t>
      </w:r>
      <w:r w:rsidR="00CF148B" w:rsidRPr="00EA55D2">
        <w:rPr>
          <w:rFonts w:ascii="Times New Roman" w:hAnsi="Times New Roman" w:cs="Times New Roman"/>
        </w:rPr>
        <w:t xml:space="preserve">The cross </w:t>
      </w:r>
      <w:r w:rsidR="00E37F3F" w:rsidRPr="00EA55D2">
        <w:rPr>
          <w:rFonts w:ascii="Times New Roman" w:hAnsi="Times New Roman" w:cs="Times New Roman"/>
        </w:rPr>
        <w:t xml:space="preserve">becomes the ultimate interpretation </w:t>
      </w:r>
      <w:r w:rsidR="00CF148B" w:rsidRPr="00EA55D2">
        <w:rPr>
          <w:rFonts w:ascii="Times New Roman" w:hAnsi="Times New Roman" w:cs="Times New Roman"/>
        </w:rPr>
        <w:t>of Ex 34</w:t>
      </w:r>
      <w:r w:rsidR="00E37F3F" w:rsidRPr="00EA55D2">
        <w:rPr>
          <w:rFonts w:ascii="Times New Roman" w:hAnsi="Times New Roman" w:cs="Times New Roman"/>
        </w:rPr>
        <w:t xml:space="preserve">:6-7. </w:t>
      </w:r>
      <w:r w:rsidR="0074164D" w:rsidRPr="00EA55D2">
        <w:rPr>
          <w:rFonts w:ascii="Times New Roman" w:hAnsi="Times New Roman" w:cs="Times New Roman"/>
        </w:rPr>
        <w:t xml:space="preserve">Here is God’s </w:t>
      </w:r>
      <w:r w:rsidR="0074164D" w:rsidRPr="00EA55D2">
        <w:rPr>
          <w:rFonts w:ascii="Times New Roman" w:hAnsi="Times New Roman" w:cs="Times New Roman"/>
          <w:i/>
          <w:iCs/>
        </w:rPr>
        <w:t>doxa</w:t>
      </w:r>
      <w:r w:rsidR="0074164D" w:rsidRPr="00EA55D2">
        <w:rPr>
          <w:rFonts w:ascii="Times New Roman" w:hAnsi="Times New Roman" w:cs="Times New Roman"/>
        </w:rPr>
        <w:t xml:space="preserve"> in self-sacrificing love, as Richard Baukham </w:t>
      </w:r>
      <w:r w:rsidR="00724BA2">
        <w:rPr>
          <w:rFonts w:ascii="Times New Roman" w:hAnsi="Times New Roman" w:cs="Times New Roman"/>
        </w:rPr>
        <w:t>explains:</w:t>
      </w:r>
      <w:r w:rsidR="0074164D" w:rsidRPr="00EA55D2">
        <w:rPr>
          <w:rFonts w:ascii="Times New Roman" w:hAnsi="Times New Roman" w:cs="Times New Roman"/>
        </w:rPr>
        <w:t xml:space="preserve"> </w:t>
      </w:r>
      <w:r w:rsidR="00691212" w:rsidRPr="00EA55D2">
        <w:rPr>
          <w:rFonts w:ascii="Times New Roman" w:hAnsi="Times New Roman" w:cs="Times New Roman"/>
        </w:rPr>
        <w:t>“The</w:t>
      </w:r>
      <w:r w:rsidR="0074164D" w:rsidRPr="00EA55D2">
        <w:rPr>
          <w:rFonts w:ascii="Times New Roman" w:hAnsi="Times New Roman" w:cs="Times New Roman"/>
        </w:rPr>
        <w:t xml:space="preserve"> cross as the supreme enactment of God’s love is also the supreme revelation of his glory</w:t>
      </w:r>
      <w:r w:rsidR="00724BA2">
        <w:rPr>
          <w:rFonts w:ascii="Times New Roman" w:hAnsi="Times New Roman" w:cs="Times New Roman"/>
        </w:rPr>
        <w:t>—</w:t>
      </w:r>
      <w:r w:rsidR="0074164D" w:rsidRPr="00EA55D2">
        <w:rPr>
          <w:rFonts w:ascii="Times New Roman" w:hAnsi="Times New Roman" w:cs="Times New Roman"/>
        </w:rPr>
        <w:t>of who he is</w:t>
      </w:r>
      <w:r w:rsidR="00B86A57">
        <w:rPr>
          <w:rFonts w:ascii="Times New Roman" w:hAnsi="Times New Roman" w:cs="Times New Roman"/>
        </w:rPr>
        <w:t xml:space="preserve"> (2015, p. 109)</w:t>
      </w:r>
      <w:r w:rsidR="0016090D" w:rsidRPr="00EA55D2">
        <w:rPr>
          <w:rFonts w:ascii="Times New Roman" w:hAnsi="Times New Roman" w:cs="Times New Roman"/>
        </w:rPr>
        <w:t>.</w:t>
      </w:r>
      <w:r w:rsidR="0074164D" w:rsidRPr="00EA55D2">
        <w:rPr>
          <w:rFonts w:ascii="Times New Roman" w:hAnsi="Times New Roman" w:cs="Times New Roman"/>
        </w:rPr>
        <w:t xml:space="preserve"> </w:t>
      </w:r>
    </w:p>
    <w:p w14:paraId="0D54821D" w14:textId="6D5900FA" w:rsidR="00ED5525" w:rsidRPr="00ED5525" w:rsidRDefault="00724BA2" w:rsidP="00ED5525">
      <w:pPr>
        <w:pStyle w:val="Heading3"/>
        <w:numPr>
          <w:ilvl w:val="0"/>
          <w:numId w:val="0"/>
        </w:numPr>
        <w:spacing w:before="0" w:after="160" w:line="240" w:lineRule="auto"/>
        <w:ind w:left="284" w:hanging="284"/>
        <w:jc w:val="both"/>
        <w:rPr>
          <w:rFonts w:ascii="Times New Roman" w:hAnsi="Times New Roman" w:cs="Times New Roman"/>
          <w:b w:val="0"/>
          <w:bCs w:val="0"/>
          <w:i/>
          <w:iCs/>
        </w:rPr>
      </w:pPr>
      <w:r>
        <w:rPr>
          <w:rFonts w:ascii="Times New Roman" w:hAnsi="Times New Roman" w:cs="Times New Roman"/>
          <w:b w:val="0"/>
          <w:bCs w:val="0"/>
          <w:i/>
          <w:iCs/>
        </w:rPr>
        <w:t xml:space="preserve">The </w:t>
      </w:r>
      <w:r w:rsidR="002C742E" w:rsidRPr="00ED5525">
        <w:rPr>
          <w:rFonts w:ascii="Times New Roman" w:hAnsi="Times New Roman" w:cs="Times New Roman"/>
          <w:b w:val="0"/>
          <w:bCs w:val="0"/>
          <w:i/>
          <w:iCs/>
        </w:rPr>
        <w:t>Epistle</w:t>
      </w:r>
      <w:r>
        <w:rPr>
          <w:rFonts w:ascii="Times New Roman" w:hAnsi="Times New Roman" w:cs="Times New Roman"/>
          <w:b w:val="0"/>
          <w:bCs w:val="0"/>
          <w:i/>
          <w:iCs/>
        </w:rPr>
        <w:t>s</w:t>
      </w:r>
      <w:r w:rsidR="00ED5525">
        <w:rPr>
          <w:rFonts w:ascii="Times New Roman" w:hAnsi="Times New Roman" w:cs="Times New Roman"/>
          <w:b w:val="0"/>
          <w:bCs w:val="0"/>
          <w:i/>
          <w:iCs/>
        </w:rPr>
        <w:t>:</w:t>
      </w:r>
      <w:r w:rsidR="002C742E" w:rsidRPr="00ED5525">
        <w:rPr>
          <w:rFonts w:ascii="Times New Roman" w:hAnsi="Times New Roman" w:cs="Times New Roman"/>
          <w:b w:val="0"/>
          <w:bCs w:val="0"/>
          <w:i/>
          <w:iCs/>
        </w:rPr>
        <w:t xml:space="preserve"> </w:t>
      </w:r>
      <w:r w:rsidRPr="0086160F">
        <w:rPr>
          <w:rFonts w:ascii="Times New Roman" w:hAnsi="Times New Roman" w:cs="Times New Roman"/>
          <w:b w:val="0"/>
          <w:bCs w:val="0"/>
        </w:rPr>
        <w:t>D</w:t>
      </w:r>
      <w:r w:rsidR="002C742E" w:rsidRPr="0086160F">
        <w:rPr>
          <w:rFonts w:ascii="Times New Roman" w:hAnsi="Times New Roman" w:cs="Times New Roman"/>
          <w:b w:val="0"/>
          <w:bCs w:val="0"/>
        </w:rPr>
        <w:t>oxa</w:t>
      </w:r>
      <w:r w:rsidR="002C742E" w:rsidRPr="00ED5525">
        <w:rPr>
          <w:rFonts w:ascii="Times New Roman" w:hAnsi="Times New Roman" w:cs="Times New Roman"/>
          <w:b w:val="0"/>
          <w:bCs w:val="0"/>
          <w:i/>
          <w:iCs/>
        </w:rPr>
        <w:t xml:space="preserve">-dense </w:t>
      </w:r>
      <w:r>
        <w:rPr>
          <w:rFonts w:ascii="Times New Roman" w:hAnsi="Times New Roman" w:cs="Times New Roman"/>
          <w:b w:val="0"/>
          <w:bCs w:val="0"/>
          <w:i/>
          <w:iCs/>
        </w:rPr>
        <w:t>T</w:t>
      </w:r>
      <w:r w:rsidR="002C742E" w:rsidRPr="00ED5525">
        <w:rPr>
          <w:rFonts w:ascii="Times New Roman" w:hAnsi="Times New Roman" w:cs="Times New Roman"/>
          <w:b w:val="0"/>
          <w:bCs w:val="0"/>
          <w:i/>
          <w:iCs/>
        </w:rPr>
        <w:t>exts</w:t>
      </w:r>
    </w:p>
    <w:p w14:paraId="5466EB1F" w14:textId="3449DAFD" w:rsidR="0021233D" w:rsidRPr="00EA55D2" w:rsidRDefault="00CF0C15" w:rsidP="001255B4">
      <w:pPr>
        <w:pStyle w:val="Paragraph"/>
        <w:spacing w:after="160"/>
        <w:jc w:val="both"/>
        <w:rPr>
          <w:rFonts w:ascii="Times New Roman" w:hAnsi="Times New Roman" w:cs="Times New Roman"/>
        </w:rPr>
      </w:pPr>
      <w:r w:rsidRPr="00EA55D2">
        <w:rPr>
          <w:rFonts w:ascii="Times New Roman" w:hAnsi="Times New Roman" w:cs="Times New Roman"/>
        </w:rPr>
        <w:t>In the</w:t>
      </w:r>
      <w:r w:rsidR="00BE038D" w:rsidRPr="00EA55D2">
        <w:rPr>
          <w:rFonts w:ascii="Times New Roman" w:hAnsi="Times New Roman" w:cs="Times New Roman"/>
        </w:rPr>
        <w:t xml:space="preserve"> </w:t>
      </w:r>
      <w:r w:rsidR="00BE038D" w:rsidRPr="00EA55D2">
        <w:rPr>
          <w:rFonts w:ascii="Times New Roman" w:hAnsi="Times New Roman" w:cs="Times New Roman"/>
          <w:i/>
          <w:iCs/>
        </w:rPr>
        <w:t>doxa</w:t>
      </w:r>
      <w:r w:rsidR="00BE038D" w:rsidRPr="00EA55D2">
        <w:rPr>
          <w:rFonts w:ascii="Times New Roman" w:hAnsi="Times New Roman" w:cs="Times New Roman"/>
        </w:rPr>
        <w:t>-dense text</w:t>
      </w:r>
      <w:r w:rsidR="004A6835" w:rsidRPr="00EA55D2">
        <w:rPr>
          <w:rFonts w:ascii="Times New Roman" w:hAnsi="Times New Roman" w:cs="Times New Roman"/>
        </w:rPr>
        <w:t xml:space="preserve"> </w:t>
      </w:r>
      <w:r w:rsidR="00D51415" w:rsidRPr="00EA55D2">
        <w:rPr>
          <w:rFonts w:ascii="Times New Roman" w:hAnsi="Times New Roman" w:cs="Times New Roman"/>
        </w:rPr>
        <w:t xml:space="preserve">of 2 </w:t>
      </w:r>
      <w:r w:rsidR="00BD7C4F" w:rsidRPr="00EA55D2">
        <w:rPr>
          <w:rFonts w:ascii="Times New Roman" w:hAnsi="Times New Roman" w:cs="Times New Roman"/>
        </w:rPr>
        <w:t>Corinthian</w:t>
      </w:r>
      <w:r w:rsidR="004A6835" w:rsidRPr="00EA55D2">
        <w:rPr>
          <w:rFonts w:ascii="Times New Roman" w:hAnsi="Times New Roman" w:cs="Times New Roman"/>
        </w:rPr>
        <w:t>s</w:t>
      </w:r>
      <w:r w:rsidR="00D51415" w:rsidRPr="00EA55D2">
        <w:rPr>
          <w:rFonts w:ascii="Times New Roman" w:hAnsi="Times New Roman" w:cs="Times New Roman"/>
        </w:rPr>
        <w:t xml:space="preserve"> 3 and 4, Paul </w:t>
      </w:r>
      <w:r w:rsidR="00F5781F" w:rsidRPr="00EA55D2">
        <w:rPr>
          <w:rFonts w:ascii="Times New Roman" w:hAnsi="Times New Roman" w:cs="Times New Roman"/>
        </w:rPr>
        <w:t>speaks of</w:t>
      </w:r>
      <w:r w:rsidR="004A6835" w:rsidRPr="00EA55D2">
        <w:rPr>
          <w:rFonts w:ascii="Times New Roman" w:hAnsi="Times New Roman" w:cs="Times New Roman"/>
        </w:rPr>
        <w:t xml:space="preserve"> the </w:t>
      </w:r>
      <w:r w:rsidR="00A77FDC" w:rsidRPr="00EA55D2">
        <w:rPr>
          <w:rFonts w:ascii="Times New Roman" w:hAnsi="Times New Roman" w:cs="Times New Roman"/>
        </w:rPr>
        <w:t xml:space="preserve">lesser </w:t>
      </w:r>
      <w:r w:rsidR="00F5781F" w:rsidRPr="00EA55D2">
        <w:rPr>
          <w:rFonts w:ascii="Times New Roman" w:hAnsi="Times New Roman" w:cs="Times New Roman"/>
          <w:i/>
          <w:iCs/>
        </w:rPr>
        <w:t>doxa</w:t>
      </w:r>
      <w:r w:rsidR="00A77FDC" w:rsidRPr="00EA55D2">
        <w:rPr>
          <w:rFonts w:ascii="Times New Roman" w:hAnsi="Times New Roman" w:cs="Times New Roman"/>
        </w:rPr>
        <w:t xml:space="preserve"> of the </w:t>
      </w:r>
      <w:r w:rsidR="00724BA2">
        <w:rPr>
          <w:rFonts w:ascii="Times New Roman" w:hAnsi="Times New Roman" w:cs="Times New Roman"/>
        </w:rPr>
        <w:t>O</w:t>
      </w:r>
      <w:r w:rsidR="00A77FDC" w:rsidRPr="00EA55D2">
        <w:rPr>
          <w:rFonts w:ascii="Times New Roman" w:hAnsi="Times New Roman" w:cs="Times New Roman"/>
        </w:rPr>
        <w:t xml:space="preserve">ld </w:t>
      </w:r>
      <w:r w:rsidR="00724BA2">
        <w:rPr>
          <w:rFonts w:ascii="Times New Roman" w:hAnsi="Times New Roman" w:cs="Times New Roman"/>
        </w:rPr>
        <w:t>C</w:t>
      </w:r>
      <w:r w:rsidR="00A77FDC" w:rsidRPr="00EA55D2">
        <w:rPr>
          <w:rFonts w:ascii="Times New Roman" w:hAnsi="Times New Roman" w:cs="Times New Roman"/>
        </w:rPr>
        <w:t xml:space="preserve">ovenant </w:t>
      </w:r>
      <w:r w:rsidR="00593287" w:rsidRPr="00EA55D2">
        <w:rPr>
          <w:rFonts w:ascii="Times New Roman" w:hAnsi="Times New Roman" w:cs="Times New Roman"/>
        </w:rPr>
        <w:t xml:space="preserve">that required Moses to cover his face because it was so </w:t>
      </w:r>
      <w:r w:rsidR="00F26CB5" w:rsidRPr="00EA55D2">
        <w:rPr>
          <w:rFonts w:ascii="Times New Roman" w:hAnsi="Times New Roman" w:cs="Times New Roman"/>
        </w:rPr>
        <w:t>radiant</w:t>
      </w:r>
      <w:r w:rsidR="00724BA2">
        <w:rPr>
          <w:rFonts w:ascii="Times New Roman" w:hAnsi="Times New Roman" w:cs="Times New Roman"/>
        </w:rPr>
        <w:t>—</w:t>
      </w:r>
      <w:r w:rsidR="001E00D9" w:rsidRPr="00EA55D2">
        <w:rPr>
          <w:rFonts w:ascii="Times New Roman" w:hAnsi="Times New Roman" w:cs="Times New Roman"/>
        </w:rPr>
        <w:t>yet</w:t>
      </w:r>
      <w:r w:rsidR="00593287" w:rsidRPr="00EA55D2">
        <w:rPr>
          <w:rFonts w:ascii="Times New Roman" w:hAnsi="Times New Roman" w:cs="Times New Roman"/>
        </w:rPr>
        <w:t xml:space="preserve"> it left the people unchanged</w:t>
      </w:r>
      <w:r w:rsidR="00F26CB5" w:rsidRPr="00EA55D2">
        <w:rPr>
          <w:rFonts w:ascii="Times New Roman" w:hAnsi="Times New Roman" w:cs="Times New Roman"/>
        </w:rPr>
        <w:t xml:space="preserve">. </w:t>
      </w:r>
      <w:r w:rsidR="00F5781F" w:rsidRPr="00EA55D2">
        <w:rPr>
          <w:rFonts w:ascii="Times New Roman" w:hAnsi="Times New Roman" w:cs="Times New Roman"/>
        </w:rPr>
        <w:t>However, t</w:t>
      </w:r>
      <w:r w:rsidR="002D57AA" w:rsidRPr="00EA55D2">
        <w:rPr>
          <w:rFonts w:ascii="Times New Roman" w:hAnsi="Times New Roman" w:cs="Times New Roman"/>
        </w:rPr>
        <w:t xml:space="preserve">he </w:t>
      </w:r>
      <w:r w:rsidR="00F5781F" w:rsidRPr="00EA55D2">
        <w:rPr>
          <w:rFonts w:ascii="Times New Roman" w:hAnsi="Times New Roman" w:cs="Times New Roman"/>
          <w:i/>
          <w:iCs/>
        </w:rPr>
        <w:t>doxa</w:t>
      </w:r>
      <w:r w:rsidR="00F5781F" w:rsidRPr="00EA55D2">
        <w:rPr>
          <w:rFonts w:ascii="Times New Roman" w:hAnsi="Times New Roman" w:cs="Times New Roman"/>
        </w:rPr>
        <w:t xml:space="preserve"> </w:t>
      </w:r>
      <w:r w:rsidR="002D57AA" w:rsidRPr="00EA55D2">
        <w:rPr>
          <w:rFonts w:ascii="Times New Roman" w:hAnsi="Times New Roman" w:cs="Times New Roman"/>
        </w:rPr>
        <w:t xml:space="preserve">of the </w:t>
      </w:r>
      <w:r w:rsidR="00724BA2">
        <w:rPr>
          <w:rFonts w:ascii="Times New Roman" w:hAnsi="Times New Roman" w:cs="Times New Roman"/>
        </w:rPr>
        <w:t>N</w:t>
      </w:r>
      <w:r w:rsidR="002D57AA" w:rsidRPr="00EA55D2">
        <w:rPr>
          <w:rFonts w:ascii="Times New Roman" w:hAnsi="Times New Roman" w:cs="Times New Roman"/>
        </w:rPr>
        <w:t xml:space="preserve">ew </w:t>
      </w:r>
      <w:r w:rsidR="00724BA2">
        <w:rPr>
          <w:rFonts w:ascii="Times New Roman" w:hAnsi="Times New Roman" w:cs="Times New Roman"/>
        </w:rPr>
        <w:t>C</w:t>
      </w:r>
      <w:r w:rsidR="002D57AA" w:rsidRPr="00EA55D2">
        <w:rPr>
          <w:rFonts w:ascii="Times New Roman" w:hAnsi="Times New Roman" w:cs="Times New Roman"/>
        </w:rPr>
        <w:t xml:space="preserve">ovenant </w:t>
      </w:r>
      <w:r w:rsidR="002819A8" w:rsidRPr="00EA55D2">
        <w:rPr>
          <w:rFonts w:ascii="Times New Roman" w:hAnsi="Times New Roman" w:cs="Times New Roman"/>
        </w:rPr>
        <w:t>revealed through the</w:t>
      </w:r>
      <w:r w:rsidR="002D57AA" w:rsidRPr="00EA55D2">
        <w:rPr>
          <w:rFonts w:ascii="Times New Roman" w:hAnsi="Times New Roman" w:cs="Times New Roman"/>
        </w:rPr>
        <w:t xml:space="preserve"> </w:t>
      </w:r>
      <w:r w:rsidR="002819A8" w:rsidRPr="00EA55D2">
        <w:rPr>
          <w:rFonts w:ascii="Times New Roman" w:hAnsi="Times New Roman" w:cs="Times New Roman"/>
        </w:rPr>
        <w:t xml:space="preserve">face of </w:t>
      </w:r>
      <w:r w:rsidR="002D57AA" w:rsidRPr="00EA55D2">
        <w:rPr>
          <w:rFonts w:ascii="Times New Roman" w:hAnsi="Times New Roman" w:cs="Times New Roman"/>
        </w:rPr>
        <w:t xml:space="preserve">Christ, </w:t>
      </w:r>
      <w:r w:rsidR="001E00D9" w:rsidRPr="00EA55D2">
        <w:rPr>
          <w:rFonts w:ascii="Times New Roman" w:hAnsi="Times New Roman" w:cs="Times New Roman"/>
        </w:rPr>
        <w:t xml:space="preserve">who is </w:t>
      </w:r>
      <w:r w:rsidR="002D57AA" w:rsidRPr="00EA55D2">
        <w:rPr>
          <w:rFonts w:ascii="Times New Roman" w:hAnsi="Times New Roman" w:cs="Times New Roman"/>
        </w:rPr>
        <w:t>the image of God</w:t>
      </w:r>
      <w:r w:rsidR="009761B3" w:rsidRPr="00EA55D2">
        <w:rPr>
          <w:rFonts w:ascii="Times New Roman" w:hAnsi="Times New Roman" w:cs="Times New Roman"/>
        </w:rPr>
        <w:t>,</w:t>
      </w:r>
      <w:r w:rsidR="002819A8" w:rsidRPr="00EA55D2">
        <w:rPr>
          <w:rFonts w:ascii="Times New Roman" w:hAnsi="Times New Roman" w:cs="Times New Roman"/>
        </w:rPr>
        <w:t xml:space="preserve"> is </w:t>
      </w:r>
      <w:proofErr w:type="gramStart"/>
      <w:r w:rsidR="002819A8" w:rsidRPr="00EA55D2">
        <w:rPr>
          <w:rFonts w:ascii="Times New Roman" w:hAnsi="Times New Roman" w:cs="Times New Roman"/>
        </w:rPr>
        <w:t>life</w:t>
      </w:r>
      <w:r w:rsidR="00724BA2">
        <w:rPr>
          <w:rFonts w:ascii="Times New Roman" w:hAnsi="Times New Roman" w:cs="Times New Roman"/>
        </w:rPr>
        <w:t>-</w:t>
      </w:r>
      <w:r w:rsidR="002819A8" w:rsidRPr="00EA55D2">
        <w:rPr>
          <w:rFonts w:ascii="Times New Roman" w:hAnsi="Times New Roman" w:cs="Times New Roman"/>
        </w:rPr>
        <w:t>changing</w:t>
      </w:r>
      <w:proofErr w:type="gramEnd"/>
      <w:r w:rsidR="009761B3" w:rsidRPr="00EA55D2">
        <w:rPr>
          <w:rFonts w:ascii="Times New Roman" w:hAnsi="Times New Roman" w:cs="Times New Roman"/>
        </w:rPr>
        <w:t xml:space="preserve"> as </w:t>
      </w:r>
      <w:r w:rsidR="001F4C67" w:rsidRPr="00EA55D2">
        <w:rPr>
          <w:rFonts w:ascii="Times New Roman" w:hAnsi="Times New Roman" w:cs="Times New Roman"/>
        </w:rPr>
        <w:t>believers</w:t>
      </w:r>
      <w:r w:rsidR="00D8119D" w:rsidRPr="00EA55D2">
        <w:rPr>
          <w:rFonts w:ascii="Times New Roman" w:hAnsi="Times New Roman" w:cs="Times New Roman"/>
        </w:rPr>
        <w:t xml:space="preserve"> gaze </w:t>
      </w:r>
      <w:r w:rsidR="00FC5327" w:rsidRPr="00EA55D2">
        <w:rPr>
          <w:rFonts w:ascii="Times New Roman" w:hAnsi="Times New Roman" w:cs="Times New Roman"/>
        </w:rPr>
        <w:t xml:space="preserve">on this image </w:t>
      </w:r>
      <w:r w:rsidR="00775EA3" w:rsidRPr="00EA55D2">
        <w:rPr>
          <w:rFonts w:ascii="Times New Roman" w:hAnsi="Times New Roman" w:cs="Times New Roman"/>
        </w:rPr>
        <w:t>(220</w:t>
      </w:r>
      <w:r w:rsidR="00C6629E" w:rsidRPr="00EA55D2">
        <w:rPr>
          <w:rFonts w:ascii="Times New Roman" w:hAnsi="Times New Roman" w:cs="Times New Roman"/>
        </w:rPr>
        <w:t>)</w:t>
      </w:r>
      <w:r w:rsidR="001E00D9" w:rsidRPr="00EA55D2">
        <w:rPr>
          <w:rFonts w:ascii="Times New Roman" w:hAnsi="Times New Roman" w:cs="Times New Roman"/>
        </w:rPr>
        <w:t>.</w:t>
      </w:r>
    </w:p>
    <w:p w14:paraId="158FCBA4" w14:textId="217D6FC8" w:rsidR="00A833A9" w:rsidRPr="00EA55D2" w:rsidRDefault="00C16502" w:rsidP="00ED5525">
      <w:pPr>
        <w:pStyle w:val="Paragraph"/>
        <w:spacing w:after="160"/>
        <w:ind w:firstLine="360"/>
        <w:jc w:val="both"/>
        <w:rPr>
          <w:rFonts w:ascii="Times New Roman" w:hAnsi="Times New Roman" w:cs="Times New Roman"/>
        </w:rPr>
      </w:pPr>
      <w:r w:rsidRPr="00EA55D2">
        <w:rPr>
          <w:rFonts w:ascii="Times New Roman" w:hAnsi="Times New Roman" w:cs="Times New Roman"/>
        </w:rPr>
        <w:t xml:space="preserve">In </w:t>
      </w:r>
      <w:r w:rsidR="00934797" w:rsidRPr="00EA55D2">
        <w:rPr>
          <w:rFonts w:ascii="Times New Roman" w:hAnsi="Times New Roman" w:cs="Times New Roman"/>
        </w:rPr>
        <w:t xml:space="preserve">another </w:t>
      </w:r>
      <w:r w:rsidR="00D02858" w:rsidRPr="00EA55D2">
        <w:rPr>
          <w:rFonts w:ascii="Times New Roman" w:hAnsi="Times New Roman" w:cs="Times New Roman"/>
          <w:i/>
          <w:iCs/>
        </w:rPr>
        <w:t>doxa</w:t>
      </w:r>
      <w:r w:rsidR="00D02858" w:rsidRPr="00EA55D2">
        <w:rPr>
          <w:rFonts w:ascii="Times New Roman" w:hAnsi="Times New Roman" w:cs="Times New Roman"/>
        </w:rPr>
        <w:t>-dense text</w:t>
      </w:r>
      <w:r w:rsidRPr="00EA55D2">
        <w:rPr>
          <w:rFonts w:ascii="Times New Roman" w:hAnsi="Times New Roman" w:cs="Times New Roman"/>
        </w:rPr>
        <w:t xml:space="preserve">, </w:t>
      </w:r>
      <w:r w:rsidR="00D02858" w:rsidRPr="00EA55D2">
        <w:rPr>
          <w:rFonts w:ascii="Times New Roman" w:hAnsi="Times New Roman" w:cs="Times New Roman"/>
        </w:rPr>
        <w:t xml:space="preserve">God blesses </w:t>
      </w:r>
      <w:r w:rsidR="00724BA2">
        <w:rPr>
          <w:rFonts w:ascii="Times New Roman" w:hAnsi="Times New Roman" w:cs="Times New Roman"/>
        </w:rPr>
        <w:t>h</w:t>
      </w:r>
      <w:r w:rsidR="00D02858" w:rsidRPr="00EA55D2">
        <w:rPr>
          <w:rFonts w:ascii="Times New Roman" w:hAnsi="Times New Roman" w:cs="Times New Roman"/>
        </w:rPr>
        <w:t xml:space="preserve">is people </w:t>
      </w:r>
      <w:r w:rsidRPr="00EA55D2">
        <w:rPr>
          <w:rFonts w:ascii="Times New Roman" w:hAnsi="Times New Roman" w:cs="Times New Roman"/>
        </w:rPr>
        <w:t xml:space="preserve">with </w:t>
      </w:r>
      <w:r w:rsidR="00E622AC" w:rsidRPr="00EA55D2">
        <w:rPr>
          <w:rFonts w:ascii="Times New Roman" w:hAnsi="Times New Roman" w:cs="Times New Roman"/>
        </w:rPr>
        <w:t xml:space="preserve">salvation in Christ, so that they would praise </w:t>
      </w:r>
      <w:r w:rsidR="00724BA2">
        <w:rPr>
          <w:rFonts w:ascii="Times New Roman" w:hAnsi="Times New Roman" w:cs="Times New Roman"/>
        </w:rPr>
        <w:t>h</w:t>
      </w:r>
      <w:r w:rsidR="00E622AC" w:rsidRPr="00EA55D2">
        <w:rPr>
          <w:rFonts w:ascii="Times New Roman" w:hAnsi="Times New Roman" w:cs="Times New Roman"/>
        </w:rPr>
        <w:t xml:space="preserve">is </w:t>
      </w:r>
      <w:r w:rsidR="00E622AC" w:rsidRPr="00EA55D2">
        <w:rPr>
          <w:rFonts w:ascii="Times New Roman" w:hAnsi="Times New Roman" w:cs="Times New Roman"/>
          <w:i/>
          <w:iCs/>
        </w:rPr>
        <w:t>doxa</w:t>
      </w:r>
      <w:r w:rsidR="00CE69C4" w:rsidRPr="00EA55D2">
        <w:rPr>
          <w:rFonts w:ascii="Times New Roman" w:hAnsi="Times New Roman" w:cs="Times New Roman"/>
        </w:rPr>
        <w:t xml:space="preserve"> (</w:t>
      </w:r>
      <w:r w:rsidR="00934797" w:rsidRPr="00EA55D2">
        <w:rPr>
          <w:rFonts w:ascii="Times New Roman" w:hAnsi="Times New Roman" w:cs="Times New Roman"/>
        </w:rPr>
        <w:t xml:space="preserve">Eph. </w:t>
      </w:r>
      <w:r w:rsidR="00CE69C4" w:rsidRPr="00EA55D2">
        <w:rPr>
          <w:rFonts w:ascii="Times New Roman" w:hAnsi="Times New Roman" w:cs="Times New Roman"/>
        </w:rPr>
        <w:t>1:</w:t>
      </w:r>
      <w:r w:rsidR="00BF3AF1" w:rsidRPr="00EA55D2">
        <w:rPr>
          <w:rFonts w:ascii="Times New Roman" w:hAnsi="Times New Roman" w:cs="Times New Roman"/>
        </w:rPr>
        <w:t xml:space="preserve">6, </w:t>
      </w:r>
      <w:r w:rsidR="00F66792" w:rsidRPr="00EA55D2">
        <w:rPr>
          <w:rFonts w:ascii="Times New Roman" w:hAnsi="Times New Roman" w:cs="Times New Roman"/>
        </w:rPr>
        <w:t xml:space="preserve">12, 14). </w:t>
      </w:r>
      <w:r w:rsidR="005F70A5" w:rsidRPr="00EA55D2">
        <w:rPr>
          <w:rFonts w:ascii="Times New Roman" w:hAnsi="Times New Roman" w:cs="Times New Roman"/>
        </w:rPr>
        <w:t xml:space="preserve">Are </w:t>
      </w:r>
      <w:r w:rsidR="00577F30" w:rsidRPr="00EA55D2">
        <w:rPr>
          <w:rFonts w:ascii="Times New Roman" w:hAnsi="Times New Roman" w:cs="Times New Roman"/>
        </w:rPr>
        <w:t xml:space="preserve">God’s people </w:t>
      </w:r>
      <w:r w:rsidR="00AC5678" w:rsidRPr="00EA55D2">
        <w:rPr>
          <w:rFonts w:ascii="Times New Roman" w:hAnsi="Times New Roman" w:cs="Times New Roman"/>
        </w:rPr>
        <w:t xml:space="preserve">to reflect </w:t>
      </w:r>
      <w:r w:rsidR="00724BA2">
        <w:rPr>
          <w:rFonts w:ascii="Times New Roman" w:hAnsi="Times New Roman" w:cs="Times New Roman"/>
        </w:rPr>
        <w:t>h</w:t>
      </w:r>
      <w:r w:rsidR="005F70A5" w:rsidRPr="00EA55D2">
        <w:rPr>
          <w:rFonts w:ascii="Times New Roman" w:hAnsi="Times New Roman" w:cs="Times New Roman"/>
        </w:rPr>
        <w:t xml:space="preserve">is </w:t>
      </w:r>
      <w:r w:rsidR="00AC5678" w:rsidRPr="00EA55D2">
        <w:rPr>
          <w:rFonts w:ascii="Times New Roman" w:hAnsi="Times New Roman" w:cs="Times New Roman"/>
        </w:rPr>
        <w:t xml:space="preserve">greatness </w:t>
      </w:r>
      <w:r w:rsidR="00F66792" w:rsidRPr="00EA55D2">
        <w:rPr>
          <w:rFonts w:ascii="Times New Roman" w:hAnsi="Times New Roman" w:cs="Times New Roman"/>
        </w:rPr>
        <w:t xml:space="preserve">(glory) or </w:t>
      </w:r>
      <w:r w:rsidR="00724BA2">
        <w:rPr>
          <w:rFonts w:ascii="Times New Roman" w:hAnsi="Times New Roman" w:cs="Times New Roman"/>
        </w:rPr>
        <w:t>h</w:t>
      </w:r>
      <w:r w:rsidR="00B96D9E" w:rsidRPr="00EA55D2">
        <w:rPr>
          <w:rFonts w:ascii="Times New Roman" w:hAnsi="Times New Roman" w:cs="Times New Roman"/>
        </w:rPr>
        <w:t xml:space="preserve">is goodness </w:t>
      </w:r>
      <w:r w:rsidR="00F66792" w:rsidRPr="00EA55D2">
        <w:rPr>
          <w:rFonts w:ascii="Times New Roman" w:hAnsi="Times New Roman" w:cs="Times New Roman"/>
        </w:rPr>
        <w:t>(</w:t>
      </w:r>
      <w:proofErr w:type="spellStart"/>
      <w:r w:rsidR="00B96D9E" w:rsidRPr="00EA55D2">
        <w:rPr>
          <w:rFonts w:ascii="Times New Roman" w:hAnsi="Times New Roman" w:cs="Times New Roman"/>
        </w:rPr>
        <w:t>honor</w:t>
      </w:r>
      <w:proofErr w:type="spellEnd"/>
      <w:r w:rsidR="00F66792" w:rsidRPr="00EA55D2">
        <w:rPr>
          <w:rFonts w:ascii="Times New Roman" w:hAnsi="Times New Roman" w:cs="Times New Roman"/>
        </w:rPr>
        <w:t>)</w:t>
      </w:r>
      <w:r w:rsidR="00634A12" w:rsidRPr="00EA55D2">
        <w:rPr>
          <w:rFonts w:ascii="Times New Roman" w:hAnsi="Times New Roman" w:cs="Times New Roman"/>
        </w:rPr>
        <w:t>?</w:t>
      </w:r>
      <w:r w:rsidR="00B96D9E" w:rsidRPr="00EA55D2">
        <w:rPr>
          <w:rFonts w:ascii="Times New Roman" w:hAnsi="Times New Roman" w:cs="Times New Roman"/>
        </w:rPr>
        <w:t xml:space="preserve"> </w:t>
      </w:r>
      <w:r w:rsidR="007635FB" w:rsidRPr="00EA55D2">
        <w:rPr>
          <w:rFonts w:ascii="Times New Roman" w:hAnsi="Times New Roman" w:cs="Times New Roman"/>
        </w:rPr>
        <w:t xml:space="preserve">And </w:t>
      </w:r>
      <w:r w:rsidR="0090077A" w:rsidRPr="00EA55D2">
        <w:rPr>
          <w:rFonts w:ascii="Times New Roman" w:hAnsi="Times New Roman" w:cs="Times New Roman"/>
        </w:rPr>
        <w:t>w</w:t>
      </w:r>
      <w:r w:rsidR="000519F9" w:rsidRPr="00EA55D2">
        <w:rPr>
          <w:rFonts w:ascii="Times New Roman" w:hAnsi="Times New Roman" w:cs="Times New Roman"/>
        </w:rPr>
        <w:t xml:space="preserve">hen a person experiences the </w:t>
      </w:r>
      <w:r w:rsidR="007635FB" w:rsidRPr="00EA55D2">
        <w:rPr>
          <w:rFonts w:ascii="Times New Roman" w:hAnsi="Times New Roman" w:cs="Times New Roman"/>
        </w:rPr>
        <w:t xml:space="preserve">goodness </w:t>
      </w:r>
      <w:r w:rsidR="000519F9" w:rsidRPr="00EA55D2">
        <w:rPr>
          <w:rFonts w:ascii="Times New Roman" w:hAnsi="Times New Roman" w:cs="Times New Roman"/>
        </w:rPr>
        <w:t xml:space="preserve">of God’s </w:t>
      </w:r>
      <w:r w:rsidR="004B140C" w:rsidRPr="00EA55D2">
        <w:rPr>
          <w:rFonts w:ascii="Times New Roman" w:hAnsi="Times New Roman" w:cs="Times New Roman"/>
          <w:i/>
          <w:iCs/>
        </w:rPr>
        <w:t>doxa</w:t>
      </w:r>
      <w:r w:rsidR="000519F9" w:rsidRPr="00EA55D2">
        <w:rPr>
          <w:rFonts w:ascii="Times New Roman" w:hAnsi="Times New Roman" w:cs="Times New Roman"/>
        </w:rPr>
        <w:t xml:space="preserve">, their inner life </w:t>
      </w:r>
      <w:r w:rsidR="00577F30" w:rsidRPr="00EA55D2">
        <w:rPr>
          <w:rFonts w:ascii="Times New Roman" w:hAnsi="Times New Roman" w:cs="Times New Roman"/>
        </w:rPr>
        <w:t>will be</w:t>
      </w:r>
      <w:r w:rsidR="000519F9" w:rsidRPr="00EA55D2">
        <w:rPr>
          <w:rFonts w:ascii="Times New Roman" w:hAnsi="Times New Roman" w:cs="Times New Roman"/>
        </w:rPr>
        <w:t xml:space="preserve"> transformed (228)</w:t>
      </w:r>
      <w:r w:rsidR="00E07CC1" w:rsidRPr="00EA55D2">
        <w:rPr>
          <w:rFonts w:ascii="Times New Roman" w:hAnsi="Times New Roman" w:cs="Times New Roman"/>
        </w:rPr>
        <w:t>.</w:t>
      </w:r>
    </w:p>
    <w:p w14:paraId="5F662DC1" w14:textId="4037AA7B" w:rsidR="00E07CC1" w:rsidRPr="00EA55D2" w:rsidRDefault="004A0974" w:rsidP="00ED5525">
      <w:pPr>
        <w:pStyle w:val="Paragraph"/>
        <w:spacing w:after="160"/>
        <w:ind w:firstLine="360"/>
        <w:jc w:val="both"/>
        <w:rPr>
          <w:rFonts w:ascii="Times New Roman" w:hAnsi="Times New Roman" w:cs="Times New Roman"/>
        </w:rPr>
      </w:pPr>
      <w:r w:rsidRPr="00EA55D2">
        <w:rPr>
          <w:rFonts w:ascii="Times New Roman" w:hAnsi="Times New Roman" w:cs="Times New Roman"/>
        </w:rPr>
        <w:lastRenderedPageBreak/>
        <w:t>In</w:t>
      </w:r>
      <w:r w:rsidR="00A64EC9" w:rsidRPr="00EA55D2">
        <w:rPr>
          <w:rFonts w:ascii="Times New Roman" w:hAnsi="Times New Roman" w:cs="Times New Roman"/>
        </w:rPr>
        <w:t xml:space="preserve"> the</w:t>
      </w:r>
      <w:r w:rsidR="005D0AD2" w:rsidRPr="00EA55D2">
        <w:rPr>
          <w:rFonts w:ascii="Times New Roman" w:hAnsi="Times New Roman" w:cs="Times New Roman"/>
        </w:rPr>
        <w:t xml:space="preserve"> benediction “</w:t>
      </w:r>
      <w:r w:rsidR="00E07CC1" w:rsidRPr="00EA55D2">
        <w:rPr>
          <w:rFonts w:ascii="Times New Roman" w:hAnsi="Times New Roman" w:cs="Times New Roman"/>
        </w:rPr>
        <w:t xml:space="preserve">To Him be </w:t>
      </w:r>
      <w:r w:rsidR="00E07CC1" w:rsidRPr="00EA55D2">
        <w:rPr>
          <w:rFonts w:ascii="Times New Roman" w:hAnsi="Times New Roman" w:cs="Times New Roman"/>
          <w:i/>
          <w:iCs/>
        </w:rPr>
        <w:t>doxa</w:t>
      </w:r>
      <w:r w:rsidR="00E07CC1" w:rsidRPr="00EA55D2">
        <w:rPr>
          <w:rFonts w:ascii="Times New Roman" w:hAnsi="Times New Roman" w:cs="Times New Roman"/>
        </w:rPr>
        <w:t xml:space="preserve"> in the church </w:t>
      </w:r>
      <w:r w:rsidR="00121A76" w:rsidRPr="00EA55D2">
        <w:rPr>
          <w:rFonts w:ascii="Times New Roman" w:hAnsi="Times New Roman" w:cs="Times New Roman"/>
        </w:rPr>
        <w:t>and in Christ</w:t>
      </w:r>
      <w:r w:rsidR="00577F30" w:rsidRPr="00EA55D2">
        <w:rPr>
          <w:rFonts w:ascii="Times New Roman" w:hAnsi="Times New Roman" w:cs="Times New Roman"/>
        </w:rPr>
        <w:t>”</w:t>
      </w:r>
      <w:r w:rsidR="00121A76" w:rsidRPr="00EA55D2">
        <w:rPr>
          <w:rFonts w:ascii="Times New Roman" w:hAnsi="Times New Roman" w:cs="Times New Roman"/>
        </w:rPr>
        <w:t xml:space="preserve"> </w:t>
      </w:r>
      <w:r w:rsidR="00E07CC1" w:rsidRPr="00EA55D2">
        <w:rPr>
          <w:rFonts w:ascii="Times New Roman" w:hAnsi="Times New Roman" w:cs="Times New Roman"/>
        </w:rPr>
        <w:t>(3:21)</w:t>
      </w:r>
      <w:r w:rsidRPr="00EA55D2">
        <w:rPr>
          <w:rFonts w:ascii="Times New Roman" w:hAnsi="Times New Roman" w:cs="Times New Roman"/>
        </w:rPr>
        <w:t>,</w:t>
      </w:r>
      <w:r w:rsidR="00577F30" w:rsidRPr="00EA55D2">
        <w:rPr>
          <w:rFonts w:ascii="Times New Roman" w:hAnsi="Times New Roman" w:cs="Times New Roman"/>
        </w:rPr>
        <w:t xml:space="preserve"> </w:t>
      </w:r>
      <w:r w:rsidR="004C4E3D" w:rsidRPr="00EA55D2">
        <w:rPr>
          <w:rFonts w:ascii="Times New Roman" w:hAnsi="Times New Roman" w:cs="Times New Roman"/>
        </w:rPr>
        <w:t xml:space="preserve">Paul envisions </w:t>
      </w:r>
      <w:r w:rsidR="00285312" w:rsidRPr="00EA55D2">
        <w:rPr>
          <w:rFonts w:ascii="Times New Roman" w:hAnsi="Times New Roman" w:cs="Times New Roman"/>
        </w:rPr>
        <w:t>a</w:t>
      </w:r>
      <w:r w:rsidR="001010D2" w:rsidRPr="00EA55D2">
        <w:rPr>
          <w:rFonts w:ascii="Times New Roman" w:hAnsi="Times New Roman" w:cs="Times New Roman"/>
        </w:rPr>
        <w:t xml:space="preserve"> church </w:t>
      </w:r>
      <w:proofErr w:type="spellStart"/>
      <w:r w:rsidR="001010D2" w:rsidRPr="00EA55D2">
        <w:rPr>
          <w:rFonts w:ascii="Times New Roman" w:hAnsi="Times New Roman" w:cs="Times New Roman"/>
        </w:rPr>
        <w:t>honor</w:t>
      </w:r>
      <w:r w:rsidR="004C4E3D" w:rsidRPr="00EA55D2">
        <w:rPr>
          <w:rFonts w:ascii="Times New Roman" w:hAnsi="Times New Roman" w:cs="Times New Roman"/>
        </w:rPr>
        <w:t>ing</w:t>
      </w:r>
      <w:proofErr w:type="spellEnd"/>
      <w:r w:rsidR="00F52071" w:rsidRPr="00EA55D2">
        <w:rPr>
          <w:rFonts w:ascii="Times New Roman" w:hAnsi="Times New Roman" w:cs="Times New Roman"/>
        </w:rPr>
        <w:t xml:space="preserve"> </w:t>
      </w:r>
      <w:r w:rsidR="001010D2" w:rsidRPr="00EA55D2">
        <w:rPr>
          <w:rFonts w:ascii="Times New Roman" w:hAnsi="Times New Roman" w:cs="Times New Roman"/>
        </w:rPr>
        <w:t xml:space="preserve">God by </w:t>
      </w:r>
      <w:r w:rsidR="004D373B" w:rsidRPr="00EA55D2">
        <w:rPr>
          <w:rFonts w:ascii="Times New Roman" w:hAnsi="Times New Roman" w:cs="Times New Roman"/>
        </w:rPr>
        <w:t>reflecting</w:t>
      </w:r>
      <w:r w:rsidR="001010D2" w:rsidRPr="00EA55D2">
        <w:rPr>
          <w:rFonts w:ascii="Times New Roman" w:hAnsi="Times New Roman" w:cs="Times New Roman"/>
        </w:rPr>
        <w:t xml:space="preserve"> the </w:t>
      </w:r>
      <w:proofErr w:type="spellStart"/>
      <w:r w:rsidR="001010D2" w:rsidRPr="00EA55D2">
        <w:rPr>
          <w:rFonts w:ascii="Times New Roman" w:hAnsi="Times New Roman" w:cs="Times New Roman"/>
        </w:rPr>
        <w:t>honor</w:t>
      </w:r>
      <w:proofErr w:type="spellEnd"/>
      <w:r w:rsidR="001010D2" w:rsidRPr="00EA55D2">
        <w:rPr>
          <w:rFonts w:ascii="Times New Roman" w:hAnsi="Times New Roman" w:cs="Times New Roman"/>
        </w:rPr>
        <w:t xml:space="preserve"> of God</w:t>
      </w:r>
      <w:r w:rsidR="00510660" w:rsidRPr="00EA55D2">
        <w:rPr>
          <w:rFonts w:ascii="Times New Roman" w:hAnsi="Times New Roman" w:cs="Times New Roman"/>
        </w:rPr>
        <w:t xml:space="preserve"> through worthy (</w:t>
      </w:r>
      <w:proofErr w:type="spellStart"/>
      <w:r w:rsidR="00510660" w:rsidRPr="00EA55D2">
        <w:rPr>
          <w:rFonts w:ascii="Times New Roman" w:hAnsi="Times New Roman" w:cs="Times New Roman"/>
        </w:rPr>
        <w:t>honorable</w:t>
      </w:r>
      <w:proofErr w:type="spellEnd"/>
      <w:r w:rsidR="00510660" w:rsidRPr="00EA55D2">
        <w:rPr>
          <w:rFonts w:ascii="Times New Roman" w:hAnsi="Times New Roman" w:cs="Times New Roman"/>
        </w:rPr>
        <w:t>)</w:t>
      </w:r>
      <w:r w:rsidR="005238F8" w:rsidRPr="00EA55D2">
        <w:rPr>
          <w:rFonts w:ascii="Times New Roman" w:hAnsi="Times New Roman" w:cs="Times New Roman"/>
        </w:rPr>
        <w:t xml:space="preserve"> lives </w:t>
      </w:r>
      <w:r w:rsidR="009327C3" w:rsidRPr="00EA55D2">
        <w:rPr>
          <w:rFonts w:ascii="Times New Roman" w:hAnsi="Times New Roman" w:cs="Times New Roman"/>
        </w:rPr>
        <w:t>(Eph 4</w:t>
      </w:r>
      <w:r w:rsidR="00F52071" w:rsidRPr="00EA55D2">
        <w:rPr>
          <w:rFonts w:ascii="Times New Roman" w:hAnsi="Times New Roman" w:cs="Times New Roman"/>
        </w:rPr>
        <w:t xml:space="preserve"> and 5</w:t>
      </w:r>
      <w:r w:rsidR="009327C3" w:rsidRPr="00EA55D2">
        <w:rPr>
          <w:rFonts w:ascii="Times New Roman" w:hAnsi="Times New Roman" w:cs="Times New Roman"/>
        </w:rPr>
        <w:t>)</w:t>
      </w:r>
      <w:r w:rsidR="004C4E3D" w:rsidRPr="00EA55D2">
        <w:rPr>
          <w:rFonts w:ascii="Times New Roman" w:hAnsi="Times New Roman" w:cs="Times New Roman"/>
        </w:rPr>
        <w:t>.</w:t>
      </w:r>
    </w:p>
    <w:p w14:paraId="35B863EE" w14:textId="77777777" w:rsidR="003506E9" w:rsidRPr="00EA55D2" w:rsidRDefault="003506E9" w:rsidP="001255B4">
      <w:pPr>
        <w:pStyle w:val="Heading2"/>
        <w:spacing w:before="0"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55D2">
        <w:rPr>
          <w:rFonts w:ascii="Times New Roman" w:hAnsi="Times New Roman" w:cs="Times New Roman"/>
          <w:sz w:val="24"/>
          <w:szCs w:val="24"/>
        </w:rPr>
        <w:t xml:space="preserve">Concerns </w:t>
      </w:r>
    </w:p>
    <w:p w14:paraId="7DDE809E" w14:textId="66309903" w:rsidR="003506E9" w:rsidRPr="00ED5525" w:rsidRDefault="003506E9" w:rsidP="00ED5525">
      <w:pPr>
        <w:pStyle w:val="Heading3"/>
        <w:numPr>
          <w:ilvl w:val="0"/>
          <w:numId w:val="0"/>
        </w:numPr>
        <w:spacing w:before="0" w:after="160" w:line="240" w:lineRule="auto"/>
        <w:ind w:left="284" w:hanging="284"/>
        <w:jc w:val="both"/>
        <w:rPr>
          <w:rFonts w:ascii="Times New Roman" w:hAnsi="Times New Roman" w:cs="Times New Roman"/>
          <w:b w:val="0"/>
          <w:bCs w:val="0"/>
          <w:i/>
          <w:iCs/>
        </w:rPr>
      </w:pPr>
      <w:r w:rsidRPr="00ED5525">
        <w:rPr>
          <w:rFonts w:ascii="Times New Roman" w:hAnsi="Times New Roman" w:cs="Times New Roman"/>
          <w:b w:val="0"/>
          <w:bCs w:val="0"/>
          <w:i/>
          <w:iCs/>
        </w:rPr>
        <w:t xml:space="preserve">Honor </w:t>
      </w:r>
      <w:r w:rsidR="00724BA2">
        <w:rPr>
          <w:rFonts w:ascii="Times New Roman" w:hAnsi="Times New Roman" w:cs="Times New Roman"/>
          <w:b w:val="0"/>
          <w:bCs w:val="0"/>
          <w:i/>
          <w:iCs/>
        </w:rPr>
        <w:t>E</w:t>
      </w:r>
      <w:r w:rsidRPr="00ED5525">
        <w:rPr>
          <w:rFonts w:ascii="Times New Roman" w:hAnsi="Times New Roman" w:cs="Times New Roman"/>
          <w:b w:val="0"/>
          <w:bCs w:val="0"/>
          <w:i/>
          <w:iCs/>
        </w:rPr>
        <w:t>verywhere</w:t>
      </w:r>
    </w:p>
    <w:p w14:paraId="623621CD" w14:textId="75AA9B3D" w:rsidR="00EB5ACC" w:rsidRPr="00EA55D2" w:rsidRDefault="003506E9" w:rsidP="001255B4">
      <w:pPr>
        <w:pStyle w:val="Paragraph"/>
        <w:spacing w:after="160"/>
        <w:jc w:val="both"/>
        <w:rPr>
          <w:rFonts w:ascii="Times New Roman" w:hAnsi="Times New Roman" w:cs="Times New Roman"/>
        </w:rPr>
      </w:pPr>
      <w:r w:rsidRPr="00EA55D2">
        <w:rPr>
          <w:rFonts w:ascii="Times New Roman" w:hAnsi="Times New Roman" w:cs="Times New Roman"/>
        </w:rPr>
        <w:t xml:space="preserve">Based on Yahweh’s </w:t>
      </w:r>
      <w:r w:rsidR="0057525A" w:rsidRPr="00EA55D2">
        <w:rPr>
          <w:rFonts w:ascii="Times New Roman" w:hAnsi="Times New Roman" w:cs="Times New Roman"/>
        </w:rPr>
        <w:t>proclamation</w:t>
      </w:r>
      <w:r w:rsidRPr="00EA55D2">
        <w:rPr>
          <w:rFonts w:ascii="Times New Roman" w:hAnsi="Times New Roman" w:cs="Times New Roman"/>
        </w:rPr>
        <w:t xml:space="preserve"> of </w:t>
      </w:r>
      <w:r w:rsidR="00634A00">
        <w:rPr>
          <w:rFonts w:ascii="Times New Roman" w:hAnsi="Times New Roman" w:cs="Times New Roman"/>
        </w:rPr>
        <w:t>h</w:t>
      </w:r>
      <w:r w:rsidRPr="00EA55D2">
        <w:rPr>
          <w:rFonts w:ascii="Times New Roman" w:hAnsi="Times New Roman" w:cs="Times New Roman"/>
        </w:rPr>
        <w:t>is name</w:t>
      </w:r>
      <w:r w:rsidR="00F52071" w:rsidRPr="00EA55D2">
        <w:rPr>
          <w:rFonts w:ascii="Times New Roman" w:hAnsi="Times New Roman" w:cs="Times New Roman"/>
        </w:rPr>
        <w:t xml:space="preserve"> in Ex 34:6-7</w:t>
      </w:r>
      <w:r w:rsidRPr="00EA55D2">
        <w:rPr>
          <w:rFonts w:ascii="Times New Roman" w:hAnsi="Times New Roman" w:cs="Times New Roman"/>
        </w:rPr>
        <w:t xml:space="preserve">, </w:t>
      </w:r>
      <w:r w:rsidR="0057525A" w:rsidRPr="00EA55D2">
        <w:rPr>
          <w:rFonts w:ascii="Times New Roman" w:hAnsi="Times New Roman" w:cs="Times New Roman"/>
        </w:rPr>
        <w:t>Huffard</w:t>
      </w:r>
      <w:r w:rsidRPr="00EA55D2">
        <w:rPr>
          <w:rFonts w:ascii="Times New Roman" w:hAnsi="Times New Roman" w:cs="Times New Roman"/>
        </w:rPr>
        <w:t xml:space="preserve"> see</w:t>
      </w:r>
      <w:r w:rsidR="00634A00">
        <w:rPr>
          <w:rFonts w:ascii="Times New Roman" w:hAnsi="Times New Roman" w:cs="Times New Roman"/>
        </w:rPr>
        <w:t>s</w:t>
      </w:r>
      <w:r w:rsidRPr="00EA55D2">
        <w:rPr>
          <w:rFonts w:ascii="Times New Roman" w:hAnsi="Times New Roman" w:cs="Times New Roman"/>
        </w:rPr>
        <w:t xml:space="preserve"> echoes of </w:t>
      </w:r>
      <w:proofErr w:type="spellStart"/>
      <w:r w:rsidRPr="00EA55D2">
        <w:rPr>
          <w:rFonts w:ascii="Times New Roman" w:hAnsi="Times New Roman" w:cs="Times New Roman"/>
          <w:i/>
          <w:iCs/>
        </w:rPr>
        <w:t>kabod</w:t>
      </w:r>
      <w:proofErr w:type="spellEnd"/>
      <w:r w:rsidR="000A5F69" w:rsidRPr="00EA55D2">
        <w:rPr>
          <w:rFonts w:ascii="Times New Roman" w:hAnsi="Times New Roman" w:cs="Times New Roman"/>
        </w:rPr>
        <w:t xml:space="preserve"> </w:t>
      </w:r>
      <w:r w:rsidR="00F57A2F" w:rsidRPr="00EA55D2">
        <w:rPr>
          <w:rFonts w:ascii="Times New Roman" w:hAnsi="Times New Roman" w:cs="Times New Roman"/>
        </w:rPr>
        <w:t xml:space="preserve">and </w:t>
      </w:r>
      <w:r w:rsidR="00F57A2F" w:rsidRPr="00EA55D2">
        <w:rPr>
          <w:rFonts w:ascii="Times New Roman" w:hAnsi="Times New Roman" w:cs="Times New Roman"/>
          <w:i/>
          <w:iCs/>
        </w:rPr>
        <w:t>doxa</w:t>
      </w:r>
      <w:r w:rsidR="00F57A2F" w:rsidRPr="00EA55D2">
        <w:rPr>
          <w:rFonts w:ascii="Times New Roman" w:hAnsi="Times New Roman" w:cs="Times New Roman"/>
        </w:rPr>
        <w:t xml:space="preserve"> </w:t>
      </w:r>
      <w:r w:rsidR="000A5F69" w:rsidRPr="00EA55D2">
        <w:rPr>
          <w:rFonts w:ascii="Times New Roman" w:hAnsi="Times New Roman" w:cs="Times New Roman"/>
        </w:rPr>
        <w:t>throughout Scripture,</w:t>
      </w:r>
      <w:r w:rsidRPr="00EA55D2">
        <w:rPr>
          <w:rFonts w:ascii="Times New Roman" w:hAnsi="Times New Roman" w:cs="Times New Roman"/>
        </w:rPr>
        <w:t xml:space="preserve"> </w:t>
      </w:r>
      <w:r w:rsidR="00F52071" w:rsidRPr="00EA55D2">
        <w:rPr>
          <w:rFonts w:ascii="Times New Roman" w:hAnsi="Times New Roman" w:cs="Times New Roman"/>
        </w:rPr>
        <w:t>even where</w:t>
      </w:r>
      <w:r w:rsidRPr="00EA55D2">
        <w:rPr>
          <w:rFonts w:ascii="Times New Roman" w:hAnsi="Times New Roman" w:cs="Times New Roman"/>
        </w:rPr>
        <w:t xml:space="preserve"> </w:t>
      </w:r>
      <w:r w:rsidR="00F57A2F" w:rsidRPr="00EA55D2">
        <w:rPr>
          <w:rFonts w:ascii="Times New Roman" w:hAnsi="Times New Roman" w:cs="Times New Roman"/>
        </w:rPr>
        <w:t xml:space="preserve">these </w:t>
      </w:r>
      <w:r w:rsidRPr="00EA55D2">
        <w:rPr>
          <w:rFonts w:ascii="Times New Roman" w:hAnsi="Times New Roman" w:cs="Times New Roman"/>
        </w:rPr>
        <w:t>word</w:t>
      </w:r>
      <w:r w:rsidR="00F52071" w:rsidRPr="00EA55D2">
        <w:rPr>
          <w:rFonts w:ascii="Times New Roman" w:hAnsi="Times New Roman" w:cs="Times New Roman"/>
        </w:rPr>
        <w:t>s</w:t>
      </w:r>
      <w:r w:rsidRPr="00EA55D2">
        <w:rPr>
          <w:rFonts w:ascii="Times New Roman" w:hAnsi="Times New Roman" w:cs="Times New Roman"/>
        </w:rPr>
        <w:t xml:space="preserve"> </w:t>
      </w:r>
      <w:r w:rsidR="00F52071" w:rsidRPr="00EA55D2">
        <w:rPr>
          <w:rFonts w:ascii="Times New Roman" w:hAnsi="Times New Roman" w:cs="Times New Roman"/>
        </w:rPr>
        <w:t xml:space="preserve">are not </w:t>
      </w:r>
      <w:r w:rsidRPr="00EA55D2">
        <w:rPr>
          <w:rFonts w:ascii="Times New Roman" w:hAnsi="Times New Roman" w:cs="Times New Roman"/>
        </w:rPr>
        <w:t>used</w:t>
      </w:r>
      <w:r w:rsidR="00C64819" w:rsidRPr="00EA55D2">
        <w:rPr>
          <w:rFonts w:ascii="Times New Roman" w:hAnsi="Times New Roman" w:cs="Times New Roman"/>
        </w:rPr>
        <w:t>. He</w:t>
      </w:r>
      <w:r w:rsidR="00B931E6" w:rsidRPr="00EA55D2">
        <w:rPr>
          <w:rFonts w:ascii="Times New Roman" w:hAnsi="Times New Roman" w:cs="Times New Roman"/>
        </w:rPr>
        <w:t xml:space="preserve"> devotes two chapters </w:t>
      </w:r>
      <w:r w:rsidR="009E29F7" w:rsidRPr="00EA55D2">
        <w:rPr>
          <w:rFonts w:ascii="Times New Roman" w:hAnsi="Times New Roman" w:cs="Times New Roman"/>
        </w:rPr>
        <w:t>to show</w:t>
      </w:r>
      <w:r w:rsidR="00B931E6" w:rsidRPr="00EA55D2">
        <w:rPr>
          <w:rFonts w:ascii="Times New Roman" w:hAnsi="Times New Roman" w:cs="Times New Roman"/>
        </w:rPr>
        <w:t xml:space="preserve"> how the features of Ex 34:6-7 are displayed in the Gospels and Epistles. For example, “Throughout this letter (Ephesians), Paul refers to most of the features of the </w:t>
      </w:r>
      <w:proofErr w:type="spellStart"/>
      <w:r w:rsidR="00B931E6" w:rsidRPr="00EA55D2">
        <w:rPr>
          <w:rFonts w:ascii="Times New Roman" w:hAnsi="Times New Roman" w:cs="Times New Roman"/>
        </w:rPr>
        <w:t>honor</w:t>
      </w:r>
      <w:proofErr w:type="spellEnd"/>
      <w:r w:rsidR="00B931E6" w:rsidRPr="00EA55D2">
        <w:rPr>
          <w:rFonts w:ascii="Times New Roman" w:hAnsi="Times New Roman" w:cs="Times New Roman"/>
        </w:rPr>
        <w:t xml:space="preserve"> of God revealed at Sina</w:t>
      </w:r>
      <w:r w:rsidR="00634A00">
        <w:rPr>
          <w:rFonts w:ascii="Times New Roman" w:hAnsi="Times New Roman" w:cs="Times New Roman"/>
        </w:rPr>
        <w:t>i</w:t>
      </w:r>
      <w:r w:rsidR="00B931E6" w:rsidRPr="00EA55D2">
        <w:rPr>
          <w:rFonts w:ascii="Times New Roman" w:hAnsi="Times New Roman" w:cs="Times New Roman"/>
        </w:rPr>
        <w:t xml:space="preserve">” (227). </w:t>
      </w:r>
      <w:r w:rsidR="0054638A" w:rsidRPr="00EA55D2">
        <w:rPr>
          <w:rFonts w:ascii="Times New Roman" w:hAnsi="Times New Roman" w:cs="Times New Roman"/>
        </w:rPr>
        <w:t>My sense is that s</w:t>
      </w:r>
      <w:r w:rsidR="00C25ED0" w:rsidRPr="00EA55D2">
        <w:rPr>
          <w:rFonts w:ascii="Times New Roman" w:hAnsi="Times New Roman" w:cs="Times New Roman"/>
        </w:rPr>
        <w:t>eeing the “</w:t>
      </w:r>
      <w:proofErr w:type="spellStart"/>
      <w:r w:rsidR="00C25ED0" w:rsidRPr="00EA55D2">
        <w:rPr>
          <w:rFonts w:ascii="Times New Roman" w:hAnsi="Times New Roman" w:cs="Times New Roman"/>
        </w:rPr>
        <w:t>honor</w:t>
      </w:r>
      <w:proofErr w:type="spellEnd"/>
      <w:r w:rsidR="00C25ED0" w:rsidRPr="00EA55D2">
        <w:rPr>
          <w:rFonts w:ascii="Times New Roman" w:hAnsi="Times New Roman" w:cs="Times New Roman"/>
        </w:rPr>
        <w:t xml:space="preserve"> of God” everywhere </w:t>
      </w:r>
      <w:r w:rsidR="002D7F2D" w:rsidRPr="00EA55D2">
        <w:rPr>
          <w:rFonts w:ascii="Times New Roman" w:hAnsi="Times New Roman" w:cs="Times New Roman"/>
        </w:rPr>
        <w:t xml:space="preserve">can flatten the meaning and depth of the </w:t>
      </w:r>
      <w:r w:rsidR="00634A00">
        <w:rPr>
          <w:rFonts w:ascii="Times New Roman" w:hAnsi="Times New Roman" w:cs="Times New Roman"/>
        </w:rPr>
        <w:t xml:space="preserve">book’s </w:t>
      </w:r>
      <w:r w:rsidR="002D7F2D" w:rsidRPr="00EA55D2">
        <w:rPr>
          <w:rFonts w:ascii="Times New Roman" w:hAnsi="Times New Roman" w:cs="Times New Roman"/>
        </w:rPr>
        <w:t>thesis</w:t>
      </w:r>
      <w:r w:rsidR="00B931E6" w:rsidRPr="00EA55D2">
        <w:rPr>
          <w:rFonts w:ascii="Times New Roman" w:hAnsi="Times New Roman" w:cs="Times New Roman"/>
        </w:rPr>
        <w:t>.</w:t>
      </w:r>
      <w:r w:rsidR="008300DF" w:rsidRPr="00EA55D2">
        <w:rPr>
          <w:rFonts w:ascii="Times New Roman" w:hAnsi="Times New Roman" w:cs="Times New Roman"/>
        </w:rPr>
        <w:t xml:space="preserve"> </w:t>
      </w:r>
      <w:r w:rsidR="00C25ED0" w:rsidRPr="00EA55D2">
        <w:rPr>
          <w:rFonts w:ascii="Times New Roman" w:hAnsi="Times New Roman" w:cs="Times New Roman"/>
        </w:rPr>
        <w:t xml:space="preserve"> </w:t>
      </w:r>
    </w:p>
    <w:p w14:paraId="6BA3445B" w14:textId="77777777" w:rsidR="003506E9" w:rsidRPr="00ED5525" w:rsidRDefault="003506E9" w:rsidP="00ED5525">
      <w:pPr>
        <w:pStyle w:val="Heading3"/>
        <w:numPr>
          <w:ilvl w:val="0"/>
          <w:numId w:val="0"/>
        </w:numPr>
        <w:spacing w:before="0" w:after="160" w:line="240" w:lineRule="auto"/>
        <w:ind w:left="284" w:hanging="284"/>
        <w:jc w:val="both"/>
        <w:rPr>
          <w:rFonts w:ascii="Times New Roman" w:hAnsi="Times New Roman" w:cs="Times New Roman"/>
          <w:b w:val="0"/>
          <w:bCs w:val="0"/>
          <w:i/>
          <w:iCs/>
        </w:rPr>
      </w:pPr>
      <w:r w:rsidRPr="00ED5525">
        <w:rPr>
          <w:rFonts w:ascii="Times New Roman" w:hAnsi="Times New Roman" w:cs="Times New Roman"/>
          <w:b w:val="0"/>
          <w:bCs w:val="0"/>
          <w:i/>
          <w:iCs/>
        </w:rPr>
        <w:t xml:space="preserve">Western or Collectivist Cultures </w:t>
      </w:r>
    </w:p>
    <w:p w14:paraId="425EF585" w14:textId="4E96B6FE" w:rsidR="008C0B12" w:rsidRPr="00EA55D2" w:rsidRDefault="008C0B12" w:rsidP="001255B4">
      <w:pPr>
        <w:pStyle w:val="Paragraph"/>
        <w:spacing w:after="160"/>
        <w:jc w:val="both"/>
        <w:rPr>
          <w:rFonts w:ascii="Times New Roman" w:hAnsi="Times New Roman" w:cs="Times New Roman"/>
        </w:rPr>
      </w:pPr>
      <w:r w:rsidRPr="00EA55D2">
        <w:rPr>
          <w:rFonts w:ascii="Times New Roman" w:hAnsi="Times New Roman" w:cs="Times New Roman"/>
        </w:rPr>
        <w:t xml:space="preserve">Throughout the book, </w:t>
      </w:r>
      <w:r w:rsidR="00634A00">
        <w:rPr>
          <w:rFonts w:ascii="Times New Roman" w:hAnsi="Times New Roman" w:cs="Times New Roman"/>
        </w:rPr>
        <w:t>Hu</w:t>
      </w:r>
      <w:r w:rsidR="00D27A1D">
        <w:rPr>
          <w:rFonts w:ascii="Times New Roman" w:hAnsi="Times New Roman" w:cs="Times New Roman"/>
        </w:rPr>
        <w:t>ff</w:t>
      </w:r>
      <w:r w:rsidR="00634A00">
        <w:rPr>
          <w:rFonts w:ascii="Times New Roman" w:hAnsi="Times New Roman" w:cs="Times New Roman"/>
        </w:rPr>
        <w:t>ard</w:t>
      </w:r>
      <w:r w:rsidRPr="00EA55D2">
        <w:rPr>
          <w:rFonts w:ascii="Times New Roman" w:hAnsi="Times New Roman" w:cs="Times New Roman"/>
        </w:rPr>
        <w:t xml:space="preserve"> critiques Western theology for not appreciat</w:t>
      </w:r>
      <w:r w:rsidR="00E0310E" w:rsidRPr="00EA55D2">
        <w:rPr>
          <w:rFonts w:ascii="Times New Roman" w:hAnsi="Times New Roman" w:cs="Times New Roman"/>
        </w:rPr>
        <w:t>ing</w:t>
      </w:r>
      <w:r w:rsidRPr="00EA55D2">
        <w:rPr>
          <w:rFonts w:ascii="Times New Roman" w:hAnsi="Times New Roman" w:cs="Times New Roman"/>
        </w:rPr>
        <w:t xml:space="preserve"> the </w:t>
      </w:r>
      <w:proofErr w:type="spellStart"/>
      <w:r w:rsidRPr="00EA55D2">
        <w:rPr>
          <w:rFonts w:ascii="Times New Roman" w:hAnsi="Times New Roman" w:cs="Times New Roman"/>
        </w:rPr>
        <w:t>honor</w:t>
      </w:r>
      <w:proofErr w:type="spellEnd"/>
      <w:r w:rsidR="00755614" w:rsidRPr="00EA55D2">
        <w:rPr>
          <w:rFonts w:ascii="Times New Roman" w:hAnsi="Times New Roman" w:cs="Times New Roman"/>
        </w:rPr>
        <w:t>–s</w:t>
      </w:r>
      <w:r w:rsidRPr="00EA55D2">
        <w:rPr>
          <w:rFonts w:ascii="Times New Roman" w:hAnsi="Times New Roman" w:cs="Times New Roman"/>
        </w:rPr>
        <w:t xml:space="preserve">hame </w:t>
      </w:r>
      <w:r w:rsidR="00755614" w:rsidRPr="00EA55D2">
        <w:rPr>
          <w:rFonts w:ascii="Times New Roman" w:hAnsi="Times New Roman" w:cs="Times New Roman"/>
        </w:rPr>
        <w:t xml:space="preserve">worldview of </w:t>
      </w:r>
      <w:r w:rsidRPr="00EA55D2">
        <w:rPr>
          <w:rFonts w:ascii="Times New Roman" w:hAnsi="Times New Roman" w:cs="Times New Roman"/>
        </w:rPr>
        <w:t>Scripture</w:t>
      </w:r>
      <w:r w:rsidR="00466869" w:rsidRPr="00EA55D2">
        <w:rPr>
          <w:rFonts w:ascii="Times New Roman" w:hAnsi="Times New Roman" w:cs="Times New Roman"/>
        </w:rPr>
        <w:t xml:space="preserve"> and</w:t>
      </w:r>
      <w:r w:rsidR="00634A00">
        <w:rPr>
          <w:rFonts w:ascii="Times New Roman" w:hAnsi="Times New Roman" w:cs="Times New Roman"/>
        </w:rPr>
        <w:t>,</w:t>
      </w:r>
      <w:r w:rsidR="00466869" w:rsidRPr="00EA55D2">
        <w:rPr>
          <w:rFonts w:ascii="Times New Roman" w:hAnsi="Times New Roman" w:cs="Times New Roman"/>
        </w:rPr>
        <w:t xml:space="preserve"> </w:t>
      </w:r>
      <w:r w:rsidR="003671FC" w:rsidRPr="00EA55D2">
        <w:rPr>
          <w:rFonts w:ascii="Times New Roman" w:hAnsi="Times New Roman" w:cs="Times New Roman"/>
        </w:rPr>
        <w:t>for this reason,</w:t>
      </w:r>
      <w:r w:rsidRPr="00EA55D2">
        <w:rPr>
          <w:rFonts w:ascii="Times New Roman" w:hAnsi="Times New Roman" w:cs="Times New Roman"/>
        </w:rPr>
        <w:t xml:space="preserve"> </w:t>
      </w:r>
      <w:r w:rsidR="00C53BD6" w:rsidRPr="00EA55D2">
        <w:rPr>
          <w:rFonts w:ascii="Times New Roman" w:hAnsi="Times New Roman" w:cs="Times New Roman"/>
        </w:rPr>
        <w:t xml:space="preserve">Western theology has </w:t>
      </w:r>
      <w:r w:rsidR="006513CD" w:rsidRPr="00EA55D2">
        <w:rPr>
          <w:rFonts w:ascii="Times New Roman" w:hAnsi="Times New Roman" w:cs="Times New Roman"/>
        </w:rPr>
        <w:t>paid less attention to</w:t>
      </w:r>
      <w:r w:rsidRPr="00EA55D2">
        <w:rPr>
          <w:rFonts w:ascii="Times New Roman" w:hAnsi="Times New Roman" w:cs="Times New Roman"/>
        </w:rPr>
        <w:t xml:space="preserve"> “the </w:t>
      </w:r>
      <w:proofErr w:type="spellStart"/>
      <w:r w:rsidRPr="00EA55D2">
        <w:rPr>
          <w:rFonts w:ascii="Times New Roman" w:hAnsi="Times New Roman" w:cs="Times New Roman"/>
        </w:rPr>
        <w:t>honor</w:t>
      </w:r>
      <w:proofErr w:type="spellEnd"/>
      <w:r w:rsidRPr="00EA55D2">
        <w:rPr>
          <w:rFonts w:ascii="Times New Roman" w:hAnsi="Times New Roman" w:cs="Times New Roman"/>
        </w:rPr>
        <w:t xml:space="preserve"> of God</w:t>
      </w:r>
      <w:r w:rsidR="006513CD" w:rsidRPr="00EA55D2">
        <w:rPr>
          <w:rFonts w:ascii="Times New Roman" w:hAnsi="Times New Roman" w:cs="Times New Roman"/>
        </w:rPr>
        <w:t>,</w:t>
      </w:r>
      <w:r w:rsidRPr="00EA55D2">
        <w:rPr>
          <w:rFonts w:ascii="Times New Roman" w:hAnsi="Times New Roman" w:cs="Times New Roman"/>
        </w:rPr>
        <w:t xml:space="preserve">” </w:t>
      </w:r>
      <w:r w:rsidR="006513CD" w:rsidRPr="00EA55D2">
        <w:rPr>
          <w:rFonts w:ascii="Times New Roman" w:hAnsi="Times New Roman" w:cs="Times New Roman"/>
        </w:rPr>
        <w:t>especially in</w:t>
      </w:r>
      <w:r w:rsidR="006024F8" w:rsidRPr="00EA55D2">
        <w:rPr>
          <w:rFonts w:ascii="Times New Roman" w:hAnsi="Times New Roman" w:cs="Times New Roman"/>
        </w:rPr>
        <w:t xml:space="preserve"> translat</w:t>
      </w:r>
      <w:r w:rsidR="00C53BD6" w:rsidRPr="00EA55D2">
        <w:rPr>
          <w:rFonts w:ascii="Times New Roman" w:hAnsi="Times New Roman" w:cs="Times New Roman"/>
        </w:rPr>
        <w:t>ion</w:t>
      </w:r>
      <w:r w:rsidRPr="00EA55D2">
        <w:rPr>
          <w:rFonts w:ascii="Times New Roman" w:hAnsi="Times New Roman" w:cs="Times New Roman"/>
        </w:rPr>
        <w:t xml:space="preserve">. </w:t>
      </w:r>
    </w:p>
    <w:p w14:paraId="24509B7B" w14:textId="1E4EBE82" w:rsidR="001E253A" w:rsidRPr="00EA55D2" w:rsidRDefault="008C0B12" w:rsidP="00ED5525">
      <w:pPr>
        <w:pStyle w:val="Paragraph"/>
        <w:spacing w:after="160"/>
        <w:ind w:firstLine="360"/>
        <w:jc w:val="both"/>
        <w:rPr>
          <w:rFonts w:ascii="Times New Roman" w:hAnsi="Times New Roman" w:cs="Times New Roman"/>
        </w:rPr>
      </w:pPr>
      <w:r w:rsidRPr="00EA55D2">
        <w:rPr>
          <w:rFonts w:ascii="Times New Roman" w:hAnsi="Times New Roman" w:cs="Times New Roman"/>
        </w:rPr>
        <w:t xml:space="preserve">My </w:t>
      </w:r>
      <w:r w:rsidR="001C3DBB" w:rsidRPr="00EA55D2">
        <w:rPr>
          <w:rFonts w:ascii="Times New Roman" w:hAnsi="Times New Roman" w:cs="Times New Roman"/>
        </w:rPr>
        <w:t>concern</w:t>
      </w:r>
      <w:r w:rsidR="003A3398" w:rsidRPr="00EA55D2">
        <w:rPr>
          <w:rFonts w:ascii="Times New Roman" w:hAnsi="Times New Roman" w:cs="Times New Roman"/>
        </w:rPr>
        <w:t>s</w:t>
      </w:r>
      <w:r w:rsidRPr="00EA55D2">
        <w:rPr>
          <w:rFonts w:ascii="Times New Roman" w:hAnsi="Times New Roman" w:cs="Times New Roman"/>
        </w:rPr>
        <w:t xml:space="preserve"> </w:t>
      </w:r>
      <w:r w:rsidR="003A3398" w:rsidRPr="00EA55D2">
        <w:rPr>
          <w:rFonts w:ascii="Times New Roman" w:hAnsi="Times New Roman" w:cs="Times New Roman"/>
        </w:rPr>
        <w:t>are several</w:t>
      </w:r>
      <w:r w:rsidR="001C3DBB" w:rsidRPr="00EA55D2">
        <w:rPr>
          <w:rFonts w:ascii="Times New Roman" w:hAnsi="Times New Roman" w:cs="Times New Roman"/>
        </w:rPr>
        <w:t xml:space="preserve">: </w:t>
      </w:r>
      <w:r w:rsidR="00014C05" w:rsidRPr="00EA55D2">
        <w:rPr>
          <w:rFonts w:ascii="Times New Roman" w:hAnsi="Times New Roman" w:cs="Times New Roman"/>
        </w:rPr>
        <w:t>Honor</w:t>
      </w:r>
      <w:r w:rsidR="0083034C" w:rsidRPr="00EA55D2">
        <w:rPr>
          <w:rFonts w:ascii="Times New Roman" w:hAnsi="Times New Roman" w:cs="Times New Roman"/>
        </w:rPr>
        <w:t xml:space="preserve">-shame cultures </w:t>
      </w:r>
      <w:r w:rsidR="00CE5906" w:rsidRPr="00EA55D2">
        <w:rPr>
          <w:rFonts w:ascii="Times New Roman" w:hAnsi="Times New Roman" w:cs="Times New Roman"/>
        </w:rPr>
        <w:t>focus on the outward</w:t>
      </w:r>
      <w:r w:rsidR="00894768" w:rsidRPr="00EA55D2">
        <w:rPr>
          <w:rFonts w:ascii="Times New Roman" w:hAnsi="Times New Roman" w:cs="Times New Roman"/>
        </w:rPr>
        <w:t xml:space="preserve"> and </w:t>
      </w:r>
      <w:r w:rsidR="00AC1706" w:rsidRPr="00EA55D2">
        <w:rPr>
          <w:rFonts w:ascii="Times New Roman" w:hAnsi="Times New Roman" w:cs="Times New Roman"/>
        </w:rPr>
        <w:t>visible</w:t>
      </w:r>
      <w:r w:rsidR="00634A00">
        <w:rPr>
          <w:rFonts w:ascii="Times New Roman" w:hAnsi="Times New Roman" w:cs="Times New Roman"/>
        </w:rPr>
        <w:t>,</w:t>
      </w:r>
      <w:r w:rsidR="00AC1706" w:rsidRPr="00EA55D2">
        <w:rPr>
          <w:rFonts w:ascii="Times New Roman" w:hAnsi="Times New Roman" w:cs="Times New Roman"/>
        </w:rPr>
        <w:t xml:space="preserve"> which </w:t>
      </w:r>
      <w:r w:rsidR="00CE5906" w:rsidRPr="00EA55D2">
        <w:rPr>
          <w:rFonts w:ascii="Times New Roman" w:hAnsi="Times New Roman" w:cs="Times New Roman"/>
        </w:rPr>
        <w:t xml:space="preserve">relate to </w:t>
      </w:r>
      <w:r w:rsidR="00351B31" w:rsidRPr="00EA55D2">
        <w:rPr>
          <w:rFonts w:ascii="Times New Roman" w:hAnsi="Times New Roman" w:cs="Times New Roman"/>
        </w:rPr>
        <w:t xml:space="preserve">one’s </w:t>
      </w:r>
      <w:r w:rsidR="00A33DAE" w:rsidRPr="00EA55D2">
        <w:rPr>
          <w:rFonts w:ascii="Times New Roman" w:hAnsi="Times New Roman" w:cs="Times New Roman"/>
        </w:rPr>
        <w:t>worth</w:t>
      </w:r>
      <w:r w:rsidR="00CE5906" w:rsidRPr="00EA55D2">
        <w:rPr>
          <w:rFonts w:ascii="Times New Roman" w:hAnsi="Times New Roman" w:cs="Times New Roman"/>
        </w:rPr>
        <w:t xml:space="preserve"> </w:t>
      </w:r>
      <w:r w:rsidR="00351B31" w:rsidRPr="00EA55D2">
        <w:rPr>
          <w:rFonts w:ascii="Times New Roman" w:hAnsi="Times New Roman" w:cs="Times New Roman"/>
        </w:rPr>
        <w:t>and public name</w:t>
      </w:r>
      <w:r w:rsidR="00AC1706" w:rsidRPr="00EA55D2">
        <w:rPr>
          <w:rFonts w:ascii="Times New Roman" w:hAnsi="Times New Roman" w:cs="Times New Roman"/>
        </w:rPr>
        <w:t xml:space="preserve"> (reputation)</w:t>
      </w:r>
      <w:r w:rsidR="0069313A" w:rsidRPr="00EA55D2">
        <w:rPr>
          <w:rFonts w:ascii="Times New Roman" w:hAnsi="Times New Roman" w:cs="Times New Roman"/>
        </w:rPr>
        <w:t xml:space="preserve">, </w:t>
      </w:r>
      <w:r w:rsidR="00CE5906" w:rsidRPr="00EA55D2">
        <w:rPr>
          <w:rFonts w:ascii="Times New Roman" w:hAnsi="Times New Roman" w:cs="Times New Roman"/>
        </w:rPr>
        <w:t xml:space="preserve">without necessarily being </w:t>
      </w:r>
      <w:proofErr w:type="spellStart"/>
      <w:r w:rsidR="00CE5906" w:rsidRPr="00EA55D2">
        <w:rPr>
          <w:rFonts w:ascii="Times New Roman" w:hAnsi="Times New Roman" w:cs="Times New Roman"/>
        </w:rPr>
        <w:t>honorable</w:t>
      </w:r>
      <w:proofErr w:type="spellEnd"/>
      <w:r w:rsidR="00CE5906" w:rsidRPr="00EA55D2">
        <w:rPr>
          <w:rFonts w:ascii="Times New Roman" w:hAnsi="Times New Roman" w:cs="Times New Roman"/>
        </w:rPr>
        <w:t>.</w:t>
      </w:r>
      <w:r w:rsidR="002E1125" w:rsidRPr="00EA55D2">
        <w:rPr>
          <w:rFonts w:ascii="Times New Roman" w:hAnsi="Times New Roman" w:cs="Times New Roman"/>
        </w:rPr>
        <w:t xml:space="preserve"> </w:t>
      </w:r>
      <w:r w:rsidR="00634A00">
        <w:rPr>
          <w:rFonts w:ascii="Times New Roman" w:hAnsi="Times New Roman" w:cs="Times New Roman"/>
        </w:rPr>
        <w:t>Therefore</w:t>
      </w:r>
      <w:r w:rsidR="008E139C" w:rsidRPr="00EA55D2">
        <w:rPr>
          <w:rFonts w:ascii="Times New Roman" w:hAnsi="Times New Roman" w:cs="Times New Roman"/>
        </w:rPr>
        <w:t xml:space="preserve">, </w:t>
      </w:r>
      <w:proofErr w:type="spellStart"/>
      <w:r w:rsidR="001E253A" w:rsidRPr="00EA55D2">
        <w:rPr>
          <w:rFonts w:ascii="Times New Roman" w:hAnsi="Times New Roman" w:cs="Times New Roman"/>
        </w:rPr>
        <w:t>honor</w:t>
      </w:r>
      <w:proofErr w:type="spellEnd"/>
      <w:r w:rsidR="001E253A" w:rsidRPr="00EA55D2">
        <w:rPr>
          <w:rFonts w:ascii="Times New Roman" w:hAnsi="Times New Roman" w:cs="Times New Roman"/>
        </w:rPr>
        <w:t xml:space="preserve">-shame cultures </w:t>
      </w:r>
      <w:r w:rsidR="00634A00">
        <w:rPr>
          <w:rFonts w:ascii="Times New Roman" w:hAnsi="Times New Roman" w:cs="Times New Roman"/>
        </w:rPr>
        <w:t xml:space="preserve">can </w:t>
      </w:r>
      <w:r w:rsidR="008E139C" w:rsidRPr="00EA55D2">
        <w:rPr>
          <w:rFonts w:ascii="Times New Roman" w:hAnsi="Times New Roman" w:cs="Times New Roman"/>
        </w:rPr>
        <w:t>also veil the intrinsic</w:t>
      </w:r>
      <w:r w:rsidR="006C7907" w:rsidRPr="00EA55D2">
        <w:rPr>
          <w:rFonts w:ascii="Times New Roman" w:hAnsi="Times New Roman" w:cs="Times New Roman"/>
        </w:rPr>
        <w:t xml:space="preserve">, character </w:t>
      </w:r>
      <w:r w:rsidR="008E139C" w:rsidRPr="00EA55D2">
        <w:rPr>
          <w:rFonts w:ascii="Times New Roman" w:hAnsi="Times New Roman" w:cs="Times New Roman"/>
        </w:rPr>
        <w:t xml:space="preserve">dimension of </w:t>
      </w:r>
      <w:proofErr w:type="spellStart"/>
      <w:r w:rsidR="008E139C" w:rsidRPr="00EA55D2">
        <w:rPr>
          <w:rFonts w:ascii="Times New Roman" w:hAnsi="Times New Roman" w:cs="Times New Roman"/>
        </w:rPr>
        <w:t>honor</w:t>
      </w:r>
      <w:proofErr w:type="spellEnd"/>
      <w:r w:rsidR="001E253A" w:rsidRPr="00EA55D2">
        <w:rPr>
          <w:rFonts w:ascii="Times New Roman" w:hAnsi="Times New Roman" w:cs="Times New Roman"/>
        </w:rPr>
        <w:t>.</w:t>
      </w:r>
    </w:p>
    <w:p w14:paraId="0813B548" w14:textId="174EC5A0" w:rsidR="00192FE5" w:rsidRPr="00EA55D2" w:rsidRDefault="00192FE5" w:rsidP="00ED5525">
      <w:pPr>
        <w:pStyle w:val="Paragraph"/>
        <w:spacing w:after="160"/>
        <w:ind w:firstLine="360"/>
        <w:jc w:val="both"/>
        <w:rPr>
          <w:rFonts w:ascii="Times New Roman" w:hAnsi="Times New Roman" w:cs="Times New Roman"/>
        </w:rPr>
      </w:pPr>
      <w:r w:rsidRPr="00EA55D2">
        <w:rPr>
          <w:rFonts w:ascii="Times New Roman" w:hAnsi="Times New Roman" w:cs="Times New Roman"/>
        </w:rPr>
        <w:t xml:space="preserve">Second, </w:t>
      </w:r>
      <w:r w:rsidR="00C5782A" w:rsidRPr="00EA55D2">
        <w:rPr>
          <w:rFonts w:ascii="Times New Roman" w:hAnsi="Times New Roman" w:cs="Times New Roman"/>
        </w:rPr>
        <w:t xml:space="preserve">while I </w:t>
      </w:r>
      <w:r w:rsidR="00634A00">
        <w:rPr>
          <w:rFonts w:ascii="Times New Roman" w:hAnsi="Times New Roman" w:cs="Times New Roman"/>
        </w:rPr>
        <w:t>af</w:t>
      </w:r>
      <w:r w:rsidR="00634A00" w:rsidRPr="00EA55D2">
        <w:rPr>
          <w:rFonts w:ascii="Times New Roman" w:hAnsi="Times New Roman" w:cs="Times New Roman"/>
        </w:rPr>
        <w:t xml:space="preserve">firm </w:t>
      </w:r>
      <w:r w:rsidR="002D600B" w:rsidRPr="00EA55D2">
        <w:rPr>
          <w:rFonts w:ascii="Times New Roman" w:hAnsi="Times New Roman" w:cs="Times New Roman"/>
        </w:rPr>
        <w:t xml:space="preserve">that </w:t>
      </w:r>
      <w:r w:rsidR="00624E84" w:rsidRPr="00EA55D2">
        <w:rPr>
          <w:rFonts w:ascii="Times New Roman" w:hAnsi="Times New Roman" w:cs="Times New Roman"/>
        </w:rPr>
        <w:t xml:space="preserve">humanity longs for </w:t>
      </w:r>
      <w:r w:rsidR="0039295C" w:rsidRPr="00EA55D2">
        <w:rPr>
          <w:rFonts w:ascii="Times New Roman" w:hAnsi="Times New Roman" w:cs="Times New Roman"/>
        </w:rPr>
        <w:t xml:space="preserve">and needs </w:t>
      </w:r>
      <w:proofErr w:type="spellStart"/>
      <w:r w:rsidR="00624E84" w:rsidRPr="00EA55D2">
        <w:rPr>
          <w:rFonts w:ascii="Times New Roman" w:hAnsi="Times New Roman" w:cs="Times New Roman"/>
        </w:rPr>
        <w:t>honor</w:t>
      </w:r>
      <w:proofErr w:type="spellEnd"/>
      <w:r w:rsidR="00624E84" w:rsidRPr="00EA55D2">
        <w:rPr>
          <w:rFonts w:ascii="Times New Roman" w:hAnsi="Times New Roman" w:cs="Times New Roman"/>
        </w:rPr>
        <w:t xml:space="preserve"> and </w:t>
      </w:r>
      <w:r w:rsidR="0039295C" w:rsidRPr="00EA55D2">
        <w:rPr>
          <w:rFonts w:ascii="Times New Roman" w:hAnsi="Times New Roman" w:cs="Times New Roman"/>
        </w:rPr>
        <w:t xml:space="preserve">that </w:t>
      </w:r>
      <w:r w:rsidR="002D600B" w:rsidRPr="00EA55D2">
        <w:rPr>
          <w:rFonts w:ascii="Times New Roman" w:hAnsi="Times New Roman" w:cs="Times New Roman"/>
        </w:rPr>
        <w:t xml:space="preserve">the </w:t>
      </w:r>
      <w:r w:rsidR="00634A00">
        <w:rPr>
          <w:rFonts w:ascii="Times New Roman" w:hAnsi="Times New Roman" w:cs="Times New Roman"/>
        </w:rPr>
        <w:t>g</w:t>
      </w:r>
      <w:r w:rsidR="002D600B" w:rsidRPr="00EA55D2">
        <w:rPr>
          <w:rFonts w:ascii="Times New Roman" w:hAnsi="Times New Roman" w:cs="Times New Roman"/>
        </w:rPr>
        <w:t xml:space="preserve">ospel </w:t>
      </w:r>
      <w:r w:rsidR="00624E84" w:rsidRPr="00EA55D2">
        <w:rPr>
          <w:rFonts w:ascii="Times New Roman" w:hAnsi="Times New Roman" w:cs="Times New Roman"/>
        </w:rPr>
        <w:t>gives</w:t>
      </w:r>
      <w:r w:rsidR="002D600B" w:rsidRPr="00EA55D2">
        <w:rPr>
          <w:rFonts w:ascii="Times New Roman" w:hAnsi="Times New Roman" w:cs="Times New Roman"/>
        </w:rPr>
        <w:t xml:space="preserve"> </w:t>
      </w:r>
      <w:proofErr w:type="spellStart"/>
      <w:r w:rsidR="002D600B" w:rsidRPr="00EA55D2">
        <w:rPr>
          <w:rFonts w:ascii="Times New Roman" w:hAnsi="Times New Roman" w:cs="Times New Roman"/>
        </w:rPr>
        <w:t>honor</w:t>
      </w:r>
      <w:proofErr w:type="spellEnd"/>
      <w:r w:rsidR="00624E84" w:rsidRPr="00EA55D2">
        <w:rPr>
          <w:rFonts w:ascii="Times New Roman" w:hAnsi="Times New Roman" w:cs="Times New Roman"/>
        </w:rPr>
        <w:t xml:space="preserve"> (2</w:t>
      </w:r>
      <w:r w:rsidR="00BD1B09" w:rsidRPr="00EA55D2">
        <w:rPr>
          <w:rFonts w:ascii="Times New Roman" w:hAnsi="Times New Roman" w:cs="Times New Roman"/>
        </w:rPr>
        <w:t>67-268)</w:t>
      </w:r>
      <w:r w:rsidR="0039295C" w:rsidRPr="00EA55D2">
        <w:rPr>
          <w:rFonts w:ascii="Times New Roman" w:hAnsi="Times New Roman" w:cs="Times New Roman"/>
        </w:rPr>
        <w:t>,</w:t>
      </w:r>
      <w:r w:rsidR="00BD1B09" w:rsidRPr="00EA55D2">
        <w:rPr>
          <w:rFonts w:ascii="Times New Roman" w:hAnsi="Times New Roman" w:cs="Times New Roman"/>
        </w:rPr>
        <w:t xml:space="preserve"> </w:t>
      </w:r>
      <w:r w:rsidR="008F657F" w:rsidRPr="00EA55D2">
        <w:rPr>
          <w:rFonts w:ascii="Times New Roman" w:hAnsi="Times New Roman" w:cs="Times New Roman"/>
        </w:rPr>
        <w:t xml:space="preserve">communal, </w:t>
      </w:r>
      <w:proofErr w:type="spellStart"/>
      <w:r w:rsidR="008F657F" w:rsidRPr="00EA55D2">
        <w:rPr>
          <w:rFonts w:ascii="Times New Roman" w:hAnsi="Times New Roman" w:cs="Times New Roman"/>
        </w:rPr>
        <w:t>honor</w:t>
      </w:r>
      <w:proofErr w:type="spellEnd"/>
      <w:r w:rsidR="008F657F" w:rsidRPr="00EA55D2">
        <w:rPr>
          <w:rFonts w:ascii="Times New Roman" w:hAnsi="Times New Roman" w:cs="Times New Roman"/>
        </w:rPr>
        <w:t xml:space="preserve">-shame cultures </w:t>
      </w:r>
      <w:r w:rsidR="00F4445B" w:rsidRPr="00EA55D2">
        <w:rPr>
          <w:rFonts w:ascii="Times New Roman" w:hAnsi="Times New Roman" w:cs="Times New Roman"/>
        </w:rPr>
        <w:t xml:space="preserve">would not naturally </w:t>
      </w:r>
      <w:r w:rsidR="00BD1B09" w:rsidRPr="00EA55D2">
        <w:rPr>
          <w:rFonts w:ascii="Times New Roman" w:hAnsi="Times New Roman" w:cs="Times New Roman"/>
        </w:rPr>
        <w:t xml:space="preserve">describe </w:t>
      </w:r>
      <w:proofErr w:type="spellStart"/>
      <w:r w:rsidR="00BD1B09" w:rsidRPr="00EA55D2">
        <w:rPr>
          <w:rFonts w:ascii="Times New Roman" w:hAnsi="Times New Roman" w:cs="Times New Roman"/>
        </w:rPr>
        <w:t>honor</w:t>
      </w:r>
      <w:proofErr w:type="spellEnd"/>
      <w:r w:rsidR="00A25C2B" w:rsidRPr="00EA55D2">
        <w:rPr>
          <w:rFonts w:ascii="Times New Roman" w:hAnsi="Times New Roman" w:cs="Times New Roman"/>
        </w:rPr>
        <w:t xml:space="preserve"> </w:t>
      </w:r>
      <w:r w:rsidR="00BD1B09" w:rsidRPr="00EA55D2">
        <w:rPr>
          <w:rFonts w:ascii="Times New Roman" w:hAnsi="Times New Roman" w:cs="Times New Roman"/>
        </w:rPr>
        <w:t>as being true to one’s intrinsic character</w:t>
      </w:r>
      <w:r w:rsidR="00EC449E" w:rsidRPr="00EA55D2">
        <w:rPr>
          <w:rFonts w:ascii="Times New Roman" w:hAnsi="Times New Roman" w:cs="Times New Roman"/>
        </w:rPr>
        <w:t>. H</w:t>
      </w:r>
      <w:r w:rsidR="00D41B3E" w:rsidRPr="00EA55D2">
        <w:rPr>
          <w:rFonts w:ascii="Times New Roman" w:hAnsi="Times New Roman" w:cs="Times New Roman"/>
        </w:rPr>
        <w:t xml:space="preserve">onor is what the </w:t>
      </w:r>
      <w:proofErr w:type="spellStart"/>
      <w:r w:rsidR="00D41B3E" w:rsidRPr="00EA55D2">
        <w:rPr>
          <w:rFonts w:ascii="Times New Roman" w:hAnsi="Times New Roman" w:cs="Times New Roman"/>
        </w:rPr>
        <w:t>honor</w:t>
      </w:r>
      <w:proofErr w:type="spellEnd"/>
      <w:r w:rsidR="00D41B3E" w:rsidRPr="00EA55D2">
        <w:rPr>
          <w:rFonts w:ascii="Times New Roman" w:hAnsi="Times New Roman" w:cs="Times New Roman"/>
        </w:rPr>
        <w:t xml:space="preserve">-group </w:t>
      </w:r>
      <w:r w:rsidR="000030B6" w:rsidRPr="00EA55D2">
        <w:rPr>
          <w:rFonts w:ascii="Times New Roman" w:hAnsi="Times New Roman" w:cs="Times New Roman"/>
        </w:rPr>
        <w:t>deems</w:t>
      </w:r>
      <w:r w:rsidR="00D41B3E" w:rsidRPr="00EA55D2">
        <w:rPr>
          <w:rFonts w:ascii="Times New Roman" w:hAnsi="Times New Roman" w:cs="Times New Roman"/>
        </w:rPr>
        <w:t xml:space="preserve"> </w:t>
      </w:r>
      <w:r w:rsidR="0017319A" w:rsidRPr="00EA55D2">
        <w:rPr>
          <w:rFonts w:ascii="Times New Roman" w:hAnsi="Times New Roman" w:cs="Times New Roman"/>
        </w:rPr>
        <w:t>worthy and valuable</w:t>
      </w:r>
      <w:r w:rsidR="00A07876" w:rsidRPr="00EA55D2">
        <w:rPr>
          <w:rFonts w:ascii="Times New Roman" w:hAnsi="Times New Roman" w:cs="Times New Roman"/>
        </w:rPr>
        <w:t>,</w:t>
      </w:r>
      <w:r w:rsidR="00EC449E" w:rsidRPr="00EA55D2">
        <w:rPr>
          <w:rFonts w:ascii="Times New Roman" w:hAnsi="Times New Roman" w:cs="Times New Roman"/>
        </w:rPr>
        <w:t xml:space="preserve"> and so </w:t>
      </w:r>
      <w:r w:rsidR="00F4445B" w:rsidRPr="00EA55D2">
        <w:rPr>
          <w:rFonts w:ascii="Times New Roman" w:hAnsi="Times New Roman" w:cs="Times New Roman"/>
        </w:rPr>
        <w:t>to</w:t>
      </w:r>
      <w:r w:rsidR="00EC449E" w:rsidRPr="00EA55D2">
        <w:rPr>
          <w:rFonts w:ascii="Times New Roman" w:hAnsi="Times New Roman" w:cs="Times New Roman"/>
        </w:rPr>
        <w:t xml:space="preserve"> gain and maintain </w:t>
      </w:r>
      <w:proofErr w:type="spellStart"/>
      <w:r w:rsidR="00EC449E" w:rsidRPr="00EA55D2">
        <w:rPr>
          <w:rFonts w:ascii="Times New Roman" w:hAnsi="Times New Roman" w:cs="Times New Roman"/>
        </w:rPr>
        <w:t>honor</w:t>
      </w:r>
      <w:proofErr w:type="spellEnd"/>
      <w:r w:rsidR="00EC449E" w:rsidRPr="00EA55D2">
        <w:rPr>
          <w:rFonts w:ascii="Times New Roman" w:hAnsi="Times New Roman" w:cs="Times New Roman"/>
        </w:rPr>
        <w:t xml:space="preserve"> in one’s community, </w:t>
      </w:r>
      <w:r w:rsidR="00F4445B" w:rsidRPr="00EA55D2">
        <w:rPr>
          <w:rFonts w:ascii="Times New Roman" w:hAnsi="Times New Roman" w:cs="Times New Roman"/>
        </w:rPr>
        <w:t>a person</w:t>
      </w:r>
      <w:r w:rsidR="00EC449E" w:rsidRPr="00EA55D2">
        <w:rPr>
          <w:rFonts w:ascii="Times New Roman" w:hAnsi="Times New Roman" w:cs="Times New Roman"/>
        </w:rPr>
        <w:t xml:space="preserve"> must keep the communal </w:t>
      </w:r>
      <w:proofErr w:type="spellStart"/>
      <w:r w:rsidR="00EC449E" w:rsidRPr="00EA55D2">
        <w:rPr>
          <w:rFonts w:ascii="Times New Roman" w:hAnsi="Times New Roman" w:cs="Times New Roman"/>
        </w:rPr>
        <w:t>honor</w:t>
      </w:r>
      <w:proofErr w:type="spellEnd"/>
      <w:r w:rsidR="00A07876" w:rsidRPr="00EA55D2">
        <w:rPr>
          <w:rFonts w:ascii="Times New Roman" w:hAnsi="Times New Roman" w:cs="Times New Roman"/>
        </w:rPr>
        <w:t>. H</w:t>
      </w:r>
      <w:r w:rsidR="00EC449E" w:rsidRPr="00EA55D2">
        <w:rPr>
          <w:rFonts w:ascii="Times New Roman" w:hAnsi="Times New Roman" w:cs="Times New Roman"/>
        </w:rPr>
        <w:t>ence, the</w:t>
      </w:r>
      <w:r w:rsidR="00634A00">
        <w:rPr>
          <w:rFonts w:ascii="Times New Roman" w:hAnsi="Times New Roman" w:cs="Times New Roman"/>
        </w:rPr>
        <w:t>re can be a</w:t>
      </w:r>
      <w:r w:rsidR="00EC449E" w:rsidRPr="00EA55D2">
        <w:rPr>
          <w:rFonts w:ascii="Times New Roman" w:hAnsi="Times New Roman" w:cs="Times New Roman"/>
        </w:rPr>
        <w:t xml:space="preserve"> tendenc</w:t>
      </w:r>
      <w:r w:rsidR="00A07876" w:rsidRPr="00EA55D2">
        <w:rPr>
          <w:rFonts w:ascii="Times New Roman" w:hAnsi="Times New Roman" w:cs="Times New Roman"/>
        </w:rPr>
        <w:t>y</w:t>
      </w:r>
      <w:r w:rsidR="00EC449E" w:rsidRPr="00EA55D2">
        <w:rPr>
          <w:rFonts w:ascii="Times New Roman" w:hAnsi="Times New Roman" w:cs="Times New Roman"/>
        </w:rPr>
        <w:t xml:space="preserve"> </w:t>
      </w:r>
      <w:r w:rsidR="004E154E" w:rsidRPr="00EA55D2">
        <w:rPr>
          <w:rFonts w:ascii="Times New Roman" w:hAnsi="Times New Roman" w:cs="Times New Roman"/>
        </w:rPr>
        <w:t xml:space="preserve">to </w:t>
      </w:r>
      <w:r w:rsidR="004D3B7E" w:rsidRPr="00EA55D2">
        <w:rPr>
          <w:rFonts w:ascii="Times New Roman" w:hAnsi="Times New Roman" w:cs="Times New Roman"/>
        </w:rPr>
        <w:t xml:space="preserve">resort to </w:t>
      </w:r>
      <w:proofErr w:type="spellStart"/>
      <w:r w:rsidR="004D3B7E" w:rsidRPr="00EA55D2">
        <w:rPr>
          <w:rFonts w:ascii="Times New Roman" w:hAnsi="Times New Roman" w:cs="Times New Roman"/>
        </w:rPr>
        <w:t>dishonorable</w:t>
      </w:r>
      <w:proofErr w:type="spellEnd"/>
      <w:r w:rsidR="004D3B7E" w:rsidRPr="00EA55D2">
        <w:rPr>
          <w:rFonts w:ascii="Times New Roman" w:hAnsi="Times New Roman" w:cs="Times New Roman"/>
        </w:rPr>
        <w:t xml:space="preserve"> ways to gain </w:t>
      </w:r>
      <w:proofErr w:type="spellStart"/>
      <w:r w:rsidR="004D3B7E" w:rsidRPr="00EA55D2">
        <w:rPr>
          <w:rFonts w:ascii="Times New Roman" w:hAnsi="Times New Roman" w:cs="Times New Roman"/>
        </w:rPr>
        <w:t>honor</w:t>
      </w:r>
      <w:proofErr w:type="spellEnd"/>
      <w:r w:rsidR="00B86A57">
        <w:rPr>
          <w:rFonts w:ascii="Times New Roman" w:hAnsi="Times New Roman" w:cs="Times New Roman"/>
        </w:rPr>
        <w:t xml:space="preserve"> (Loewen, 2020)</w:t>
      </w:r>
      <w:r w:rsidR="004D3B7E" w:rsidRPr="00EA55D2">
        <w:rPr>
          <w:rFonts w:ascii="Times New Roman" w:hAnsi="Times New Roman" w:cs="Times New Roman"/>
        </w:rPr>
        <w:t>.</w:t>
      </w:r>
    </w:p>
    <w:p w14:paraId="4FE80D53" w14:textId="3AEDF9A0" w:rsidR="003506E9" w:rsidRPr="00EA55D2" w:rsidRDefault="001C44D3" w:rsidP="00ED5525">
      <w:pPr>
        <w:pStyle w:val="Paragraph"/>
        <w:spacing w:after="160"/>
        <w:ind w:firstLine="360"/>
        <w:jc w:val="both"/>
        <w:rPr>
          <w:rFonts w:ascii="Times New Roman" w:hAnsi="Times New Roman" w:cs="Times New Roman"/>
        </w:rPr>
      </w:pPr>
      <w:r w:rsidRPr="00EA55D2">
        <w:rPr>
          <w:rFonts w:ascii="Times New Roman" w:hAnsi="Times New Roman" w:cs="Times New Roman"/>
        </w:rPr>
        <w:t>Huffard</w:t>
      </w:r>
      <w:r w:rsidR="00E718A8" w:rsidRPr="00EA55D2">
        <w:rPr>
          <w:rFonts w:ascii="Times New Roman" w:hAnsi="Times New Roman" w:cs="Times New Roman"/>
        </w:rPr>
        <w:t xml:space="preserve"> </w:t>
      </w:r>
      <w:r w:rsidR="007C3DCD" w:rsidRPr="00EA55D2">
        <w:rPr>
          <w:rFonts w:ascii="Times New Roman" w:hAnsi="Times New Roman" w:cs="Times New Roman"/>
        </w:rPr>
        <w:t xml:space="preserve">critiques </w:t>
      </w:r>
      <w:r w:rsidR="002155E6" w:rsidRPr="00EA55D2">
        <w:rPr>
          <w:rFonts w:ascii="Times New Roman" w:hAnsi="Times New Roman" w:cs="Times New Roman"/>
        </w:rPr>
        <w:t xml:space="preserve">English translations </w:t>
      </w:r>
      <w:r w:rsidR="007C3DCD" w:rsidRPr="00EA55D2">
        <w:rPr>
          <w:rFonts w:ascii="Times New Roman" w:hAnsi="Times New Roman" w:cs="Times New Roman"/>
        </w:rPr>
        <w:t xml:space="preserve">which </w:t>
      </w:r>
      <w:r w:rsidR="002155E6" w:rsidRPr="00EA55D2">
        <w:rPr>
          <w:rFonts w:ascii="Times New Roman" w:hAnsi="Times New Roman" w:cs="Times New Roman"/>
        </w:rPr>
        <w:t xml:space="preserve">have rendered </w:t>
      </w:r>
      <w:proofErr w:type="spellStart"/>
      <w:r w:rsidR="002155E6" w:rsidRPr="00EA55D2">
        <w:rPr>
          <w:rFonts w:ascii="Times New Roman" w:hAnsi="Times New Roman" w:cs="Times New Roman"/>
          <w:i/>
          <w:iCs/>
        </w:rPr>
        <w:t>kabod</w:t>
      </w:r>
      <w:proofErr w:type="spellEnd"/>
      <w:r w:rsidR="002155E6" w:rsidRPr="00EA55D2">
        <w:rPr>
          <w:rFonts w:ascii="Times New Roman" w:hAnsi="Times New Roman" w:cs="Times New Roman"/>
        </w:rPr>
        <w:t xml:space="preserve"> and </w:t>
      </w:r>
      <w:r w:rsidR="002155E6" w:rsidRPr="00EA55D2">
        <w:rPr>
          <w:rFonts w:ascii="Times New Roman" w:hAnsi="Times New Roman" w:cs="Times New Roman"/>
          <w:i/>
          <w:iCs/>
        </w:rPr>
        <w:t>doxa</w:t>
      </w:r>
      <w:r w:rsidR="002155E6" w:rsidRPr="00EA55D2">
        <w:rPr>
          <w:rFonts w:ascii="Times New Roman" w:hAnsi="Times New Roman" w:cs="Times New Roman"/>
        </w:rPr>
        <w:t xml:space="preserve"> as “glory” and not “</w:t>
      </w:r>
      <w:proofErr w:type="spellStart"/>
      <w:r w:rsidR="002155E6" w:rsidRPr="00EA55D2">
        <w:rPr>
          <w:rFonts w:ascii="Times New Roman" w:hAnsi="Times New Roman" w:cs="Times New Roman"/>
        </w:rPr>
        <w:t>honor</w:t>
      </w:r>
      <w:proofErr w:type="spellEnd"/>
      <w:r w:rsidR="00E17352" w:rsidRPr="00EA55D2">
        <w:rPr>
          <w:rFonts w:ascii="Times New Roman" w:hAnsi="Times New Roman" w:cs="Times New Roman"/>
        </w:rPr>
        <w:t>,</w:t>
      </w:r>
      <w:r w:rsidR="002155E6" w:rsidRPr="00EA55D2">
        <w:rPr>
          <w:rFonts w:ascii="Times New Roman" w:hAnsi="Times New Roman" w:cs="Times New Roman"/>
        </w:rPr>
        <w:t xml:space="preserve">” </w:t>
      </w:r>
      <w:r w:rsidR="003506E9" w:rsidRPr="00EA55D2">
        <w:rPr>
          <w:rFonts w:ascii="Times New Roman" w:hAnsi="Times New Roman" w:cs="Times New Roman"/>
        </w:rPr>
        <w:t xml:space="preserve">irrespective of the context. </w:t>
      </w:r>
      <w:r w:rsidR="00484C67" w:rsidRPr="00EA55D2">
        <w:rPr>
          <w:rFonts w:ascii="Times New Roman" w:hAnsi="Times New Roman" w:cs="Times New Roman"/>
        </w:rPr>
        <w:t xml:space="preserve">He argues that </w:t>
      </w:r>
      <w:r w:rsidR="003506E9" w:rsidRPr="00EA55D2">
        <w:rPr>
          <w:rFonts w:ascii="Times New Roman" w:hAnsi="Times New Roman" w:cs="Times New Roman"/>
        </w:rPr>
        <w:t xml:space="preserve">Western, individualist orientation </w:t>
      </w:r>
      <w:r w:rsidR="00484C67" w:rsidRPr="00EA55D2">
        <w:rPr>
          <w:rFonts w:ascii="Times New Roman" w:hAnsi="Times New Roman" w:cs="Times New Roman"/>
        </w:rPr>
        <w:t xml:space="preserve">has </w:t>
      </w:r>
      <w:r w:rsidR="003506E9" w:rsidRPr="00EA55D2">
        <w:rPr>
          <w:rFonts w:ascii="Times New Roman" w:hAnsi="Times New Roman" w:cs="Times New Roman"/>
        </w:rPr>
        <w:t xml:space="preserve">influenced this word selection. </w:t>
      </w:r>
      <w:r w:rsidR="00484C67" w:rsidRPr="00EA55D2">
        <w:rPr>
          <w:rFonts w:ascii="Times New Roman" w:hAnsi="Times New Roman" w:cs="Times New Roman"/>
        </w:rPr>
        <w:t xml:space="preserve">Interestingly, </w:t>
      </w:r>
      <w:r w:rsidR="003506E9" w:rsidRPr="00EA55D2">
        <w:rPr>
          <w:rFonts w:ascii="Times New Roman" w:hAnsi="Times New Roman" w:cs="Times New Roman"/>
        </w:rPr>
        <w:t>collectivist (non-Western languages) such as Persian, Arabic</w:t>
      </w:r>
      <w:r w:rsidR="00634A00">
        <w:rPr>
          <w:rFonts w:ascii="Times New Roman" w:hAnsi="Times New Roman" w:cs="Times New Roman"/>
        </w:rPr>
        <w:t>,</w:t>
      </w:r>
      <w:r w:rsidR="003506E9" w:rsidRPr="00EA55D2">
        <w:rPr>
          <w:rFonts w:ascii="Times New Roman" w:hAnsi="Times New Roman" w:cs="Times New Roman"/>
        </w:rPr>
        <w:t xml:space="preserve"> and Urdu also </w:t>
      </w:r>
      <w:proofErr w:type="gramStart"/>
      <w:r w:rsidR="006B7484" w:rsidRPr="00EA55D2">
        <w:rPr>
          <w:rFonts w:ascii="Times New Roman" w:hAnsi="Times New Roman" w:cs="Times New Roman"/>
        </w:rPr>
        <w:t>use</w:t>
      </w:r>
      <w:proofErr w:type="gramEnd"/>
      <w:r w:rsidR="00781653" w:rsidRPr="00EA55D2">
        <w:rPr>
          <w:rFonts w:ascii="Times New Roman" w:hAnsi="Times New Roman" w:cs="Times New Roman"/>
        </w:rPr>
        <w:t xml:space="preserve"> </w:t>
      </w:r>
      <w:r w:rsidR="003506E9" w:rsidRPr="00EA55D2">
        <w:rPr>
          <w:rFonts w:ascii="Times New Roman" w:hAnsi="Times New Roman" w:cs="Times New Roman"/>
        </w:rPr>
        <w:t>a radiance</w:t>
      </w:r>
      <w:r w:rsidR="00484C67" w:rsidRPr="00EA55D2">
        <w:rPr>
          <w:rFonts w:ascii="Times New Roman" w:hAnsi="Times New Roman" w:cs="Times New Roman"/>
        </w:rPr>
        <w:t xml:space="preserve"> </w:t>
      </w:r>
      <w:r w:rsidR="003506E9" w:rsidRPr="00EA55D2">
        <w:rPr>
          <w:rFonts w:ascii="Times New Roman" w:hAnsi="Times New Roman" w:cs="Times New Roman"/>
        </w:rPr>
        <w:t>word (</w:t>
      </w:r>
      <w:proofErr w:type="spellStart"/>
      <w:r w:rsidR="003506E9" w:rsidRPr="00EA55D2">
        <w:rPr>
          <w:rFonts w:ascii="Times New Roman" w:hAnsi="Times New Roman" w:cs="Times New Roman"/>
          <w:i/>
          <w:iCs/>
        </w:rPr>
        <w:t>jalal</w:t>
      </w:r>
      <w:proofErr w:type="spellEnd"/>
      <w:r w:rsidR="003506E9" w:rsidRPr="00EA55D2">
        <w:rPr>
          <w:rFonts w:ascii="Times New Roman" w:hAnsi="Times New Roman" w:cs="Times New Roman"/>
        </w:rPr>
        <w:t>)</w:t>
      </w:r>
      <w:r w:rsidR="006B7484" w:rsidRPr="00EA55D2">
        <w:rPr>
          <w:rFonts w:ascii="Times New Roman" w:hAnsi="Times New Roman" w:cs="Times New Roman"/>
        </w:rPr>
        <w:t xml:space="preserve"> </w:t>
      </w:r>
      <w:r w:rsidR="0048547C" w:rsidRPr="00EA55D2">
        <w:rPr>
          <w:rFonts w:ascii="Times New Roman" w:hAnsi="Times New Roman" w:cs="Times New Roman"/>
        </w:rPr>
        <w:t xml:space="preserve">for </w:t>
      </w:r>
      <w:proofErr w:type="spellStart"/>
      <w:r w:rsidR="0048547C" w:rsidRPr="00EA55D2">
        <w:rPr>
          <w:rFonts w:ascii="Times New Roman" w:hAnsi="Times New Roman" w:cs="Times New Roman"/>
          <w:i/>
          <w:iCs/>
        </w:rPr>
        <w:t>kabod</w:t>
      </w:r>
      <w:proofErr w:type="spellEnd"/>
      <w:r w:rsidR="0048547C" w:rsidRPr="00EA55D2">
        <w:rPr>
          <w:rFonts w:ascii="Times New Roman" w:hAnsi="Times New Roman" w:cs="Times New Roman"/>
        </w:rPr>
        <w:t xml:space="preserve"> and </w:t>
      </w:r>
      <w:r w:rsidR="0048547C" w:rsidRPr="00EA55D2">
        <w:rPr>
          <w:rFonts w:ascii="Times New Roman" w:hAnsi="Times New Roman" w:cs="Times New Roman"/>
          <w:i/>
          <w:iCs/>
        </w:rPr>
        <w:t>doxa</w:t>
      </w:r>
      <w:r w:rsidR="00781653" w:rsidRPr="00EA55D2">
        <w:rPr>
          <w:rFonts w:ascii="Times New Roman" w:hAnsi="Times New Roman" w:cs="Times New Roman"/>
        </w:rPr>
        <w:t>. S</w:t>
      </w:r>
      <w:r w:rsidR="00220A21" w:rsidRPr="00EA55D2">
        <w:rPr>
          <w:rFonts w:ascii="Times New Roman" w:hAnsi="Times New Roman" w:cs="Times New Roman"/>
        </w:rPr>
        <w:t xml:space="preserve">ome </w:t>
      </w:r>
      <w:r w:rsidR="00781653" w:rsidRPr="00EA55D2">
        <w:rPr>
          <w:rFonts w:ascii="Times New Roman" w:hAnsi="Times New Roman" w:cs="Times New Roman"/>
        </w:rPr>
        <w:t xml:space="preserve">of my </w:t>
      </w:r>
      <w:r w:rsidR="00220A21" w:rsidRPr="00EA55D2">
        <w:rPr>
          <w:rFonts w:ascii="Times New Roman" w:hAnsi="Times New Roman" w:cs="Times New Roman"/>
        </w:rPr>
        <w:t>colleagues would say, “</w:t>
      </w:r>
      <w:r w:rsidR="00634A00">
        <w:rPr>
          <w:rFonts w:ascii="Times New Roman" w:hAnsi="Times New Roman" w:cs="Times New Roman"/>
        </w:rPr>
        <w:t>H</w:t>
      </w:r>
      <w:r w:rsidR="0021564C" w:rsidRPr="00EA55D2">
        <w:rPr>
          <w:rFonts w:ascii="Times New Roman" w:hAnsi="Times New Roman" w:cs="Times New Roman"/>
        </w:rPr>
        <w:t>onor</w:t>
      </w:r>
      <w:r w:rsidR="00220A21" w:rsidRPr="00EA55D2">
        <w:rPr>
          <w:rFonts w:ascii="Times New Roman" w:hAnsi="Times New Roman" w:cs="Times New Roman"/>
        </w:rPr>
        <w:t>-</w:t>
      </w:r>
      <w:r w:rsidR="00781653" w:rsidRPr="00EA55D2">
        <w:rPr>
          <w:rFonts w:ascii="Times New Roman" w:hAnsi="Times New Roman" w:cs="Times New Roman"/>
        </w:rPr>
        <w:t>terms</w:t>
      </w:r>
      <w:r w:rsidR="0021564C" w:rsidRPr="00EA55D2">
        <w:rPr>
          <w:rFonts w:ascii="Times New Roman" w:hAnsi="Times New Roman" w:cs="Times New Roman"/>
        </w:rPr>
        <w:t xml:space="preserve"> </w:t>
      </w:r>
      <w:r w:rsidR="00220A21" w:rsidRPr="00EA55D2">
        <w:rPr>
          <w:rFonts w:ascii="Times New Roman" w:hAnsi="Times New Roman" w:cs="Times New Roman"/>
        </w:rPr>
        <w:t>seem</w:t>
      </w:r>
      <w:r w:rsidR="0021564C" w:rsidRPr="00EA55D2">
        <w:rPr>
          <w:rFonts w:ascii="Times New Roman" w:hAnsi="Times New Roman" w:cs="Times New Roman"/>
        </w:rPr>
        <w:t xml:space="preserve"> </w:t>
      </w:r>
      <w:r w:rsidR="00EE7C8E" w:rsidRPr="00EA55D2">
        <w:rPr>
          <w:rFonts w:ascii="Times New Roman" w:hAnsi="Times New Roman" w:cs="Times New Roman"/>
        </w:rPr>
        <w:t>un</w:t>
      </w:r>
      <w:r w:rsidR="0021564C" w:rsidRPr="00EA55D2">
        <w:rPr>
          <w:rFonts w:ascii="Times New Roman" w:hAnsi="Times New Roman" w:cs="Times New Roman"/>
        </w:rPr>
        <w:t>worthy of God.</w:t>
      </w:r>
      <w:r w:rsidR="00220A21" w:rsidRPr="00EA55D2">
        <w:rPr>
          <w:rFonts w:ascii="Times New Roman" w:hAnsi="Times New Roman" w:cs="Times New Roman"/>
        </w:rPr>
        <w:t>”</w:t>
      </w:r>
    </w:p>
    <w:p w14:paraId="1845488C" w14:textId="205915E4" w:rsidR="00F17DAD" w:rsidRPr="00EA55D2" w:rsidRDefault="002C742E" w:rsidP="001255B4">
      <w:pPr>
        <w:pStyle w:val="Heading2"/>
        <w:spacing w:before="0"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55D2">
        <w:rPr>
          <w:rFonts w:ascii="Times New Roman" w:hAnsi="Times New Roman" w:cs="Times New Roman"/>
          <w:sz w:val="24"/>
          <w:szCs w:val="24"/>
        </w:rPr>
        <w:t>Take</w:t>
      </w:r>
      <w:r w:rsidR="006A56CF">
        <w:rPr>
          <w:rFonts w:ascii="Times New Roman" w:hAnsi="Times New Roman" w:cs="Times New Roman"/>
          <w:sz w:val="24"/>
          <w:szCs w:val="24"/>
        </w:rPr>
        <w:t>a</w:t>
      </w:r>
      <w:r w:rsidRPr="00EA55D2">
        <w:rPr>
          <w:rFonts w:ascii="Times New Roman" w:hAnsi="Times New Roman" w:cs="Times New Roman"/>
          <w:sz w:val="24"/>
          <w:szCs w:val="24"/>
        </w:rPr>
        <w:t>ways</w:t>
      </w:r>
    </w:p>
    <w:p w14:paraId="2BCBEFBA" w14:textId="1C9B5CB9" w:rsidR="006A33DA" w:rsidRPr="00ED5525" w:rsidRDefault="00CE1115" w:rsidP="00ED5525">
      <w:pPr>
        <w:pStyle w:val="Heading3"/>
        <w:numPr>
          <w:ilvl w:val="0"/>
          <w:numId w:val="0"/>
        </w:numPr>
        <w:spacing w:before="0" w:after="160" w:line="240" w:lineRule="auto"/>
        <w:ind w:left="284" w:hanging="284"/>
        <w:jc w:val="both"/>
        <w:rPr>
          <w:rFonts w:ascii="Times New Roman" w:hAnsi="Times New Roman" w:cs="Times New Roman"/>
          <w:b w:val="0"/>
          <w:bCs w:val="0"/>
          <w:i/>
          <w:iCs/>
        </w:rPr>
      </w:pPr>
      <w:r w:rsidRPr="00ED5525">
        <w:rPr>
          <w:rFonts w:ascii="Times New Roman" w:hAnsi="Times New Roman" w:cs="Times New Roman"/>
          <w:b w:val="0"/>
          <w:bCs w:val="0"/>
          <w:i/>
          <w:iCs/>
        </w:rPr>
        <w:t xml:space="preserve">Honor as </w:t>
      </w:r>
      <w:r w:rsidR="00634A00">
        <w:rPr>
          <w:rFonts w:ascii="Times New Roman" w:hAnsi="Times New Roman" w:cs="Times New Roman"/>
          <w:b w:val="0"/>
          <w:bCs w:val="0"/>
          <w:i/>
          <w:iCs/>
        </w:rPr>
        <w:t>T</w:t>
      </w:r>
      <w:r w:rsidR="00627510" w:rsidRPr="00ED5525">
        <w:rPr>
          <w:rFonts w:ascii="Times New Roman" w:hAnsi="Times New Roman" w:cs="Times New Roman"/>
          <w:b w:val="0"/>
          <w:bCs w:val="0"/>
          <w:i/>
          <w:iCs/>
        </w:rPr>
        <w:t xml:space="preserve">ransformational </w:t>
      </w:r>
    </w:p>
    <w:p w14:paraId="628FEE8B" w14:textId="01B2C17D" w:rsidR="003656A1" w:rsidRPr="00EA55D2" w:rsidRDefault="003656A1" w:rsidP="001255B4">
      <w:pPr>
        <w:pStyle w:val="Paragraph"/>
        <w:spacing w:after="160"/>
        <w:jc w:val="both"/>
        <w:rPr>
          <w:rFonts w:ascii="Times New Roman" w:hAnsi="Times New Roman" w:cs="Times New Roman"/>
        </w:rPr>
      </w:pPr>
      <w:r w:rsidRPr="00EA55D2">
        <w:rPr>
          <w:rFonts w:ascii="Times New Roman" w:hAnsi="Times New Roman" w:cs="Times New Roman"/>
        </w:rPr>
        <w:t xml:space="preserve">Huffard contends that a deeper understanding of the </w:t>
      </w:r>
      <w:proofErr w:type="spellStart"/>
      <w:r w:rsidRPr="00EA55D2">
        <w:rPr>
          <w:rFonts w:ascii="Times New Roman" w:hAnsi="Times New Roman" w:cs="Times New Roman"/>
        </w:rPr>
        <w:t>honor</w:t>
      </w:r>
      <w:proofErr w:type="spellEnd"/>
      <w:r w:rsidRPr="00EA55D2">
        <w:rPr>
          <w:rFonts w:ascii="Times New Roman" w:hAnsi="Times New Roman" w:cs="Times New Roman"/>
        </w:rPr>
        <w:t xml:space="preserve"> of God, theologically and in Christian life, becomes transformational. </w:t>
      </w:r>
    </w:p>
    <w:p w14:paraId="5B11F1C7" w14:textId="77777777" w:rsidR="00EE0FA4" w:rsidRDefault="008126C9" w:rsidP="00EE0FA4">
      <w:pPr>
        <w:pStyle w:val="Paragraph"/>
        <w:spacing w:after="160"/>
        <w:ind w:firstLine="360"/>
        <w:jc w:val="both"/>
        <w:rPr>
          <w:rFonts w:ascii="Times New Roman" w:hAnsi="Times New Roman" w:cs="Times New Roman"/>
        </w:rPr>
      </w:pPr>
      <w:r w:rsidRPr="00EA55D2">
        <w:rPr>
          <w:rFonts w:ascii="Times New Roman" w:hAnsi="Times New Roman" w:cs="Times New Roman"/>
        </w:rPr>
        <w:t xml:space="preserve">God </w:t>
      </w:r>
      <w:r w:rsidR="00335B50" w:rsidRPr="00EA55D2">
        <w:rPr>
          <w:rFonts w:ascii="Times New Roman" w:hAnsi="Times New Roman" w:cs="Times New Roman"/>
        </w:rPr>
        <w:t>brings</w:t>
      </w:r>
      <w:r w:rsidR="00387DD7" w:rsidRPr="00EA55D2">
        <w:rPr>
          <w:rFonts w:ascii="Times New Roman" w:hAnsi="Times New Roman" w:cs="Times New Roman"/>
        </w:rPr>
        <w:t xml:space="preserve"> </w:t>
      </w:r>
      <w:r w:rsidR="00CE1115" w:rsidRPr="00EA55D2">
        <w:rPr>
          <w:rFonts w:ascii="Times New Roman" w:hAnsi="Times New Roman" w:cs="Times New Roman"/>
        </w:rPr>
        <w:t xml:space="preserve">us </w:t>
      </w:r>
      <w:r w:rsidR="00387DD7" w:rsidRPr="00EA55D2">
        <w:rPr>
          <w:rFonts w:ascii="Times New Roman" w:hAnsi="Times New Roman" w:cs="Times New Roman"/>
        </w:rPr>
        <w:t xml:space="preserve">into </w:t>
      </w:r>
      <w:r w:rsidR="00E23A6F" w:rsidRPr="00EA55D2">
        <w:rPr>
          <w:rFonts w:ascii="Times New Roman" w:hAnsi="Times New Roman" w:cs="Times New Roman"/>
          <w:i/>
          <w:iCs/>
        </w:rPr>
        <w:t>doxa</w:t>
      </w:r>
      <w:r w:rsidR="00CE1115" w:rsidRPr="00EA55D2">
        <w:rPr>
          <w:rFonts w:ascii="Times New Roman" w:hAnsi="Times New Roman" w:cs="Times New Roman"/>
        </w:rPr>
        <w:t xml:space="preserve"> (Heb. 2:10)</w:t>
      </w:r>
      <w:r w:rsidR="00387DD7" w:rsidRPr="00EA55D2">
        <w:rPr>
          <w:rFonts w:ascii="Times New Roman" w:hAnsi="Times New Roman" w:cs="Times New Roman"/>
        </w:rPr>
        <w:t xml:space="preserve">. </w:t>
      </w:r>
      <w:r w:rsidR="008F7B7B" w:rsidRPr="00EA55D2">
        <w:rPr>
          <w:rFonts w:ascii="Times New Roman" w:hAnsi="Times New Roman" w:cs="Times New Roman"/>
        </w:rPr>
        <w:t>Huffard tentatively</w:t>
      </w:r>
      <w:r w:rsidR="000C45BA" w:rsidRPr="00EA55D2">
        <w:rPr>
          <w:rFonts w:ascii="Times New Roman" w:hAnsi="Times New Roman" w:cs="Times New Roman"/>
        </w:rPr>
        <w:t xml:space="preserve"> suggests that </w:t>
      </w:r>
      <w:r w:rsidR="00335B50" w:rsidRPr="00EA55D2">
        <w:rPr>
          <w:rFonts w:ascii="Times New Roman" w:hAnsi="Times New Roman" w:cs="Times New Roman"/>
        </w:rPr>
        <w:t xml:space="preserve">we </w:t>
      </w:r>
      <w:r w:rsidR="00E23A6F" w:rsidRPr="00EA55D2">
        <w:rPr>
          <w:rFonts w:ascii="Times New Roman" w:hAnsi="Times New Roman" w:cs="Times New Roman"/>
        </w:rPr>
        <w:t>become</w:t>
      </w:r>
      <w:r w:rsidR="00720926" w:rsidRPr="00EA55D2">
        <w:rPr>
          <w:rFonts w:ascii="Times New Roman" w:hAnsi="Times New Roman" w:cs="Times New Roman"/>
        </w:rPr>
        <w:t xml:space="preserve"> like God in </w:t>
      </w:r>
      <w:r w:rsidR="00634A00">
        <w:rPr>
          <w:rFonts w:ascii="Times New Roman" w:hAnsi="Times New Roman" w:cs="Times New Roman"/>
        </w:rPr>
        <w:t>h</w:t>
      </w:r>
      <w:r w:rsidR="00720926" w:rsidRPr="00EA55D2">
        <w:rPr>
          <w:rFonts w:ascii="Times New Roman" w:hAnsi="Times New Roman" w:cs="Times New Roman"/>
        </w:rPr>
        <w:t xml:space="preserve">is character </w:t>
      </w:r>
      <w:r w:rsidR="00335B50" w:rsidRPr="00EA55D2">
        <w:rPr>
          <w:rFonts w:ascii="Times New Roman" w:hAnsi="Times New Roman" w:cs="Times New Roman"/>
        </w:rPr>
        <w:t>rather than</w:t>
      </w:r>
      <w:r w:rsidR="00E244A0" w:rsidRPr="00EA55D2">
        <w:rPr>
          <w:rFonts w:ascii="Times New Roman" w:hAnsi="Times New Roman" w:cs="Times New Roman"/>
        </w:rPr>
        <w:t xml:space="preserve"> </w:t>
      </w:r>
      <w:r w:rsidR="00DB6DA8" w:rsidRPr="00EA55D2">
        <w:rPr>
          <w:rFonts w:ascii="Times New Roman" w:hAnsi="Times New Roman" w:cs="Times New Roman"/>
        </w:rPr>
        <w:t>entering</w:t>
      </w:r>
      <w:r w:rsidR="002C0A40" w:rsidRPr="00EA55D2">
        <w:rPr>
          <w:rFonts w:ascii="Times New Roman" w:hAnsi="Times New Roman" w:cs="Times New Roman"/>
        </w:rPr>
        <w:t xml:space="preserve"> God’s r</w:t>
      </w:r>
      <w:r w:rsidR="002C0A40" w:rsidRPr="00B86A57">
        <w:rPr>
          <w:rFonts w:ascii="Times New Roman" w:hAnsi="Times New Roman" w:cs="Times New Roman"/>
        </w:rPr>
        <w:t xml:space="preserve">adiant </w:t>
      </w:r>
      <w:proofErr w:type="spellStart"/>
      <w:r w:rsidR="002C0A40" w:rsidRPr="00B86A57">
        <w:rPr>
          <w:rFonts w:ascii="Times New Roman" w:hAnsi="Times New Roman" w:cs="Times New Roman"/>
        </w:rPr>
        <w:t>splendor</w:t>
      </w:r>
      <w:proofErr w:type="spellEnd"/>
      <w:r w:rsidR="002C0A40" w:rsidRPr="00B86A57">
        <w:rPr>
          <w:rFonts w:ascii="Times New Roman" w:hAnsi="Times New Roman" w:cs="Times New Roman"/>
        </w:rPr>
        <w:t xml:space="preserve">. </w:t>
      </w:r>
      <w:r w:rsidR="00B86A57" w:rsidRPr="00B86A57">
        <w:rPr>
          <w:rFonts w:ascii="Times New Roman" w:hAnsi="Times New Roman" w:cs="Times New Roman"/>
        </w:rPr>
        <w:t xml:space="preserve">(Huffard frequently remains tentative in his argument and uses such phrases as, “could be appreciated as,” “it is possible” (216), “could it be” (219), and “could refer to” (224).) </w:t>
      </w:r>
      <w:r w:rsidR="00E244A0" w:rsidRPr="00EA55D2">
        <w:rPr>
          <w:rFonts w:ascii="Times New Roman" w:hAnsi="Times New Roman" w:cs="Times New Roman"/>
        </w:rPr>
        <w:t>Note</w:t>
      </w:r>
      <w:r w:rsidR="00A1659C" w:rsidRPr="00EA55D2">
        <w:rPr>
          <w:rFonts w:ascii="Times New Roman" w:hAnsi="Times New Roman" w:cs="Times New Roman"/>
        </w:rPr>
        <w:t xml:space="preserve"> the next verse </w:t>
      </w:r>
      <w:r w:rsidR="00E244A0" w:rsidRPr="00EA55D2">
        <w:rPr>
          <w:rFonts w:ascii="Times New Roman" w:hAnsi="Times New Roman" w:cs="Times New Roman"/>
        </w:rPr>
        <w:t xml:space="preserve">speaks of </w:t>
      </w:r>
      <w:r w:rsidR="00664CBA" w:rsidRPr="00EA55D2">
        <w:rPr>
          <w:rFonts w:ascii="Times New Roman" w:hAnsi="Times New Roman" w:cs="Times New Roman"/>
        </w:rPr>
        <w:t xml:space="preserve">God’s people </w:t>
      </w:r>
      <w:r w:rsidR="00E244A0" w:rsidRPr="00EA55D2">
        <w:rPr>
          <w:rFonts w:ascii="Times New Roman" w:hAnsi="Times New Roman" w:cs="Times New Roman"/>
        </w:rPr>
        <w:t>bei</w:t>
      </w:r>
      <w:r w:rsidR="00DB6DA8" w:rsidRPr="00EA55D2">
        <w:rPr>
          <w:rFonts w:ascii="Times New Roman" w:hAnsi="Times New Roman" w:cs="Times New Roman"/>
        </w:rPr>
        <w:t>n</w:t>
      </w:r>
      <w:r w:rsidR="00E244A0" w:rsidRPr="00EA55D2">
        <w:rPr>
          <w:rFonts w:ascii="Times New Roman" w:hAnsi="Times New Roman" w:cs="Times New Roman"/>
        </w:rPr>
        <w:t xml:space="preserve">g </w:t>
      </w:r>
      <w:r w:rsidR="00664CBA" w:rsidRPr="00EA55D2">
        <w:rPr>
          <w:rFonts w:ascii="Times New Roman" w:hAnsi="Times New Roman" w:cs="Times New Roman"/>
        </w:rPr>
        <w:t>“made holy” (2</w:t>
      </w:r>
      <w:r w:rsidR="008E6B08" w:rsidRPr="00EA55D2">
        <w:rPr>
          <w:rFonts w:ascii="Times New Roman" w:hAnsi="Times New Roman" w:cs="Times New Roman"/>
        </w:rPr>
        <w:t>:11</w:t>
      </w:r>
      <w:r w:rsidR="00634A00">
        <w:rPr>
          <w:rFonts w:ascii="Times New Roman" w:hAnsi="Times New Roman" w:cs="Times New Roman"/>
        </w:rPr>
        <w:t>;</w:t>
      </w:r>
      <w:r w:rsidR="008E6B08" w:rsidRPr="00EA55D2">
        <w:rPr>
          <w:rFonts w:ascii="Times New Roman" w:hAnsi="Times New Roman" w:cs="Times New Roman"/>
        </w:rPr>
        <w:t xml:space="preserve"> see 2</w:t>
      </w:r>
      <w:r w:rsidR="00BD7C4F" w:rsidRPr="00EA55D2">
        <w:rPr>
          <w:rFonts w:ascii="Times New Roman" w:hAnsi="Times New Roman" w:cs="Times New Roman"/>
        </w:rPr>
        <w:t>04</w:t>
      </w:r>
      <w:r w:rsidR="008E6B08" w:rsidRPr="00EA55D2">
        <w:rPr>
          <w:rFonts w:ascii="Times New Roman" w:hAnsi="Times New Roman" w:cs="Times New Roman"/>
        </w:rPr>
        <w:t>)</w:t>
      </w:r>
      <w:r w:rsidR="00E244A0" w:rsidRPr="00EA55D2">
        <w:rPr>
          <w:rFonts w:ascii="Times New Roman" w:hAnsi="Times New Roman" w:cs="Times New Roman"/>
        </w:rPr>
        <w:t>.</w:t>
      </w:r>
    </w:p>
    <w:p w14:paraId="21CCDFBE" w14:textId="6D83243C" w:rsidR="000771CB" w:rsidRPr="00EE0FA4" w:rsidRDefault="002155A2" w:rsidP="00EE0FA4">
      <w:pPr>
        <w:pStyle w:val="Paragraph"/>
        <w:spacing w:after="160"/>
        <w:ind w:firstLine="360"/>
        <w:jc w:val="both"/>
        <w:rPr>
          <w:rFonts w:ascii="Times New Roman" w:hAnsi="Times New Roman" w:cs="Times New Roman"/>
        </w:rPr>
      </w:pPr>
      <w:r w:rsidRPr="00EE0FA4">
        <w:rPr>
          <w:rFonts w:ascii="Times New Roman" w:hAnsi="Times New Roman" w:cs="Times New Roman"/>
        </w:rPr>
        <w:t>“</w:t>
      </w:r>
      <w:r w:rsidR="008E6B08" w:rsidRPr="00EE0FA4">
        <w:rPr>
          <w:rFonts w:ascii="Times New Roman" w:hAnsi="Times New Roman" w:cs="Times New Roman"/>
        </w:rPr>
        <w:t>Christ in you, the h</w:t>
      </w:r>
      <w:r w:rsidR="009320B4" w:rsidRPr="00EE0FA4">
        <w:rPr>
          <w:rFonts w:ascii="Times New Roman" w:hAnsi="Times New Roman" w:cs="Times New Roman"/>
        </w:rPr>
        <w:t xml:space="preserve">ope of </w:t>
      </w:r>
      <w:r w:rsidR="008E6B08" w:rsidRPr="00EE0FA4">
        <w:rPr>
          <w:rFonts w:ascii="Times New Roman" w:hAnsi="Times New Roman" w:cs="Times New Roman"/>
        </w:rPr>
        <w:t>g</w:t>
      </w:r>
      <w:r w:rsidR="009320B4" w:rsidRPr="00EE0FA4">
        <w:rPr>
          <w:rFonts w:ascii="Times New Roman" w:hAnsi="Times New Roman" w:cs="Times New Roman"/>
        </w:rPr>
        <w:t>lory</w:t>
      </w:r>
      <w:r w:rsidRPr="00EE0FA4">
        <w:rPr>
          <w:rFonts w:ascii="Times New Roman" w:hAnsi="Times New Roman" w:cs="Times New Roman"/>
        </w:rPr>
        <w:t>”</w:t>
      </w:r>
      <w:r w:rsidR="0099259E" w:rsidRPr="00EE0FA4">
        <w:rPr>
          <w:rFonts w:ascii="Times New Roman" w:hAnsi="Times New Roman" w:cs="Times New Roman"/>
        </w:rPr>
        <w:t xml:space="preserve"> </w:t>
      </w:r>
      <w:r w:rsidR="00E13B9E" w:rsidRPr="00EE0FA4">
        <w:rPr>
          <w:rFonts w:ascii="Times New Roman" w:hAnsi="Times New Roman" w:cs="Times New Roman"/>
        </w:rPr>
        <w:t>(Col 1:27)</w:t>
      </w:r>
      <w:r w:rsidR="00A54CFC" w:rsidRPr="00EE0FA4">
        <w:rPr>
          <w:rFonts w:ascii="Times New Roman" w:hAnsi="Times New Roman" w:cs="Times New Roman"/>
        </w:rPr>
        <w:t>.</w:t>
      </w:r>
      <w:r w:rsidR="0099259E" w:rsidRPr="00EE0FA4">
        <w:rPr>
          <w:rFonts w:ascii="Times New Roman" w:hAnsi="Times New Roman" w:cs="Times New Roman"/>
        </w:rPr>
        <w:t xml:space="preserve"> Is </w:t>
      </w:r>
      <w:r w:rsidR="009320B4" w:rsidRPr="00EE0FA4">
        <w:rPr>
          <w:rFonts w:ascii="Times New Roman" w:hAnsi="Times New Roman" w:cs="Times New Roman"/>
        </w:rPr>
        <w:t xml:space="preserve">this an eschatological </w:t>
      </w:r>
      <w:r w:rsidR="0099259E" w:rsidRPr="00EE0FA4">
        <w:rPr>
          <w:rFonts w:ascii="Times New Roman" w:hAnsi="Times New Roman" w:cs="Times New Roman"/>
        </w:rPr>
        <w:t xml:space="preserve">hope </w:t>
      </w:r>
      <w:r w:rsidR="009320B4" w:rsidRPr="00EE0FA4">
        <w:rPr>
          <w:rFonts w:ascii="Times New Roman" w:hAnsi="Times New Roman" w:cs="Times New Roman"/>
        </w:rPr>
        <w:t xml:space="preserve">that </w:t>
      </w:r>
      <w:r w:rsidR="00A054C5" w:rsidRPr="00EE0FA4">
        <w:rPr>
          <w:rFonts w:ascii="Times New Roman" w:hAnsi="Times New Roman" w:cs="Times New Roman"/>
        </w:rPr>
        <w:t xml:space="preserve">believers </w:t>
      </w:r>
      <w:r w:rsidR="009320B4" w:rsidRPr="00EE0FA4">
        <w:rPr>
          <w:rFonts w:ascii="Times New Roman" w:hAnsi="Times New Roman" w:cs="Times New Roman"/>
        </w:rPr>
        <w:t>will experience</w:t>
      </w:r>
      <w:r w:rsidR="00E679A7" w:rsidRPr="00EE0FA4">
        <w:rPr>
          <w:rFonts w:ascii="Times New Roman" w:hAnsi="Times New Roman" w:cs="Times New Roman"/>
        </w:rPr>
        <w:t xml:space="preserve"> </w:t>
      </w:r>
      <w:r w:rsidR="009320B4" w:rsidRPr="00EE0FA4">
        <w:rPr>
          <w:rFonts w:ascii="Times New Roman" w:hAnsi="Times New Roman" w:cs="Times New Roman"/>
        </w:rPr>
        <w:t>the presence of God</w:t>
      </w:r>
      <w:r w:rsidR="00497D1A" w:rsidRPr="00EE0FA4">
        <w:rPr>
          <w:rFonts w:ascii="Times New Roman" w:hAnsi="Times New Roman" w:cs="Times New Roman"/>
        </w:rPr>
        <w:t xml:space="preserve"> in the future</w:t>
      </w:r>
      <w:r w:rsidR="00A054C5" w:rsidRPr="00EE0FA4">
        <w:rPr>
          <w:rFonts w:ascii="Times New Roman" w:hAnsi="Times New Roman" w:cs="Times New Roman"/>
        </w:rPr>
        <w:t xml:space="preserve">? Or </w:t>
      </w:r>
      <w:r w:rsidR="00634A00" w:rsidRPr="00EE0FA4">
        <w:rPr>
          <w:rFonts w:ascii="Times New Roman" w:hAnsi="Times New Roman" w:cs="Times New Roman"/>
        </w:rPr>
        <w:t xml:space="preserve">is it </w:t>
      </w:r>
      <w:r w:rsidR="00A054C5" w:rsidRPr="00EE0FA4">
        <w:rPr>
          <w:rFonts w:ascii="Times New Roman" w:hAnsi="Times New Roman" w:cs="Times New Roman"/>
        </w:rPr>
        <w:t xml:space="preserve">an </w:t>
      </w:r>
      <w:r w:rsidR="009320B4" w:rsidRPr="00EE0FA4">
        <w:rPr>
          <w:rFonts w:ascii="Times New Roman" w:hAnsi="Times New Roman" w:cs="Times New Roman"/>
        </w:rPr>
        <w:t xml:space="preserve">ethical vision that </w:t>
      </w:r>
      <w:r w:rsidRPr="00EE0FA4">
        <w:rPr>
          <w:rFonts w:ascii="Times New Roman" w:hAnsi="Times New Roman" w:cs="Times New Roman"/>
        </w:rPr>
        <w:t xml:space="preserve">believers </w:t>
      </w:r>
      <w:r w:rsidR="009320B4" w:rsidRPr="00EE0FA4">
        <w:rPr>
          <w:rFonts w:ascii="Times New Roman" w:hAnsi="Times New Roman" w:cs="Times New Roman"/>
        </w:rPr>
        <w:t xml:space="preserve">have hope for transformation, to become like God in </w:t>
      </w:r>
      <w:r w:rsidR="00634A00" w:rsidRPr="00EE0FA4">
        <w:rPr>
          <w:rFonts w:ascii="Times New Roman" w:hAnsi="Times New Roman" w:cs="Times New Roman"/>
        </w:rPr>
        <w:t>h</w:t>
      </w:r>
      <w:r w:rsidR="009320B4" w:rsidRPr="00EE0FA4">
        <w:rPr>
          <w:rFonts w:ascii="Times New Roman" w:hAnsi="Times New Roman" w:cs="Times New Roman"/>
        </w:rPr>
        <w:t xml:space="preserve">is </w:t>
      </w:r>
      <w:r w:rsidR="00497D1A" w:rsidRPr="00EE0FA4">
        <w:rPr>
          <w:rFonts w:ascii="Times New Roman" w:hAnsi="Times New Roman" w:cs="Times New Roman"/>
        </w:rPr>
        <w:t>character</w:t>
      </w:r>
      <w:r w:rsidR="00B33AC0" w:rsidRPr="00EE0FA4">
        <w:rPr>
          <w:rFonts w:ascii="Times New Roman" w:hAnsi="Times New Roman" w:cs="Times New Roman"/>
        </w:rPr>
        <w:t xml:space="preserve">? </w:t>
      </w:r>
      <w:r w:rsidR="009320B4" w:rsidRPr="00EE0FA4">
        <w:rPr>
          <w:rFonts w:ascii="Times New Roman" w:hAnsi="Times New Roman" w:cs="Times New Roman"/>
        </w:rPr>
        <w:t>(135)</w:t>
      </w:r>
      <w:r w:rsidR="00495CC3" w:rsidRPr="00EE0FA4">
        <w:rPr>
          <w:rFonts w:ascii="Times New Roman" w:hAnsi="Times New Roman" w:cs="Times New Roman"/>
        </w:rPr>
        <w:t>.</w:t>
      </w:r>
      <w:r w:rsidR="00A40EC6" w:rsidRPr="00EE0FA4">
        <w:rPr>
          <w:rFonts w:ascii="Times New Roman" w:hAnsi="Times New Roman" w:cs="Times New Roman"/>
        </w:rPr>
        <w:t xml:space="preserve"> </w:t>
      </w:r>
      <w:r w:rsidR="005F6739" w:rsidRPr="00EE0FA4">
        <w:rPr>
          <w:rFonts w:ascii="Times New Roman" w:hAnsi="Times New Roman" w:cs="Times New Roman"/>
        </w:rPr>
        <w:t xml:space="preserve"> If </w:t>
      </w:r>
      <w:proofErr w:type="spellStart"/>
      <w:r w:rsidR="005F6739" w:rsidRPr="00EE0FA4">
        <w:rPr>
          <w:rFonts w:ascii="Times New Roman" w:hAnsi="Times New Roman" w:cs="Times New Roman"/>
          <w:i/>
          <w:iCs/>
        </w:rPr>
        <w:t>kabod</w:t>
      </w:r>
      <w:proofErr w:type="spellEnd"/>
      <w:r w:rsidR="005F6739" w:rsidRPr="00EE0FA4">
        <w:rPr>
          <w:rFonts w:ascii="Times New Roman" w:hAnsi="Times New Roman" w:cs="Times New Roman"/>
        </w:rPr>
        <w:t xml:space="preserve"> refers to God’s</w:t>
      </w:r>
      <w:r w:rsidR="00EE0FA4" w:rsidRPr="00EE0FA4">
        <w:rPr>
          <w:rFonts w:ascii="Times New Roman" w:hAnsi="Times New Roman" w:cs="Times New Roman"/>
        </w:rPr>
        <w:t xml:space="preserve"> </w:t>
      </w:r>
      <w:r w:rsidR="005F6739" w:rsidRPr="00EE0FA4">
        <w:rPr>
          <w:rFonts w:ascii="Times New Roman" w:hAnsi="Times New Roman" w:cs="Times New Roman"/>
        </w:rPr>
        <w:t xml:space="preserve">character in </w:t>
      </w:r>
      <w:r w:rsidR="005F6739" w:rsidRPr="00EE0FA4">
        <w:rPr>
          <w:rFonts w:ascii="Times New Roman" w:hAnsi="Times New Roman" w:cs="Times New Roman"/>
        </w:rPr>
        <w:lastRenderedPageBreak/>
        <w:t xml:space="preserve">certain contexts, the people of God will seek to live for God’s </w:t>
      </w:r>
      <w:proofErr w:type="spellStart"/>
      <w:r w:rsidR="005F6739" w:rsidRPr="00EE0FA4">
        <w:rPr>
          <w:rFonts w:ascii="Times New Roman" w:hAnsi="Times New Roman" w:cs="Times New Roman"/>
        </w:rPr>
        <w:t>honor</w:t>
      </w:r>
      <w:proofErr w:type="spellEnd"/>
      <w:r w:rsidR="005F6739" w:rsidRPr="00EE0FA4">
        <w:rPr>
          <w:rFonts w:ascii="Times New Roman" w:hAnsi="Times New Roman" w:cs="Times New Roman"/>
        </w:rPr>
        <w:t xml:space="preserve">, to live up to </w:t>
      </w:r>
      <w:r w:rsidR="00634A00" w:rsidRPr="00EE0FA4">
        <w:rPr>
          <w:rFonts w:ascii="Times New Roman" w:hAnsi="Times New Roman" w:cs="Times New Roman"/>
        </w:rPr>
        <w:t>h</w:t>
      </w:r>
      <w:r w:rsidR="005F6739" w:rsidRPr="00EE0FA4">
        <w:rPr>
          <w:rFonts w:ascii="Times New Roman" w:hAnsi="Times New Roman" w:cs="Times New Roman"/>
        </w:rPr>
        <w:t>is name</w:t>
      </w:r>
      <w:r w:rsidR="00EE0FA4" w:rsidRPr="00EE0FA4">
        <w:rPr>
          <w:rFonts w:ascii="Times New Roman" w:hAnsi="Times New Roman" w:cs="Times New Roman"/>
        </w:rPr>
        <w:t>—</w:t>
      </w:r>
      <w:r w:rsidR="00C01A32" w:rsidRPr="00EE0FA4">
        <w:rPr>
          <w:rFonts w:ascii="Times New Roman" w:hAnsi="Times New Roman" w:cs="Times New Roman"/>
        </w:rPr>
        <w:t xml:space="preserve">or as </w:t>
      </w:r>
      <w:r w:rsidR="002D45B3" w:rsidRPr="00EE0FA4">
        <w:rPr>
          <w:rFonts w:ascii="Times New Roman" w:hAnsi="Times New Roman" w:cs="Times New Roman"/>
        </w:rPr>
        <w:t xml:space="preserve">Thomas </w:t>
      </w:r>
      <w:r w:rsidR="0088363C" w:rsidRPr="00EE0FA4">
        <w:rPr>
          <w:rFonts w:ascii="Times New Roman" w:hAnsi="Times New Roman" w:cs="Times New Roman"/>
        </w:rPr>
        <w:t>Aquinas</w:t>
      </w:r>
      <w:r w:rsidR="002D45B3" w:rsidRPr="00EE0FA4">
        <w:rPr>
          <w:rFonts w:ascii="Times New Roman" w:hAnsi="Times New Roman" w:cs="Times New Roman"/>
        </w:rPr>
        <w:t xml:space="preserve"> </w:t>
      </w:r>
      <w:r w:rsidR="00EE0FA4" w:rsidRPr="00EE0FA4">
        <w:rPr>
          <w:rFonts w:ascii="Times New Roman" w:hAnsi="Times New Roman" w:cs="Times New Roman"/>
        </w:rPr>
        <w:t>reportedly</w:t>
      </w:r>
      <w:r w:rsidR="00C01A32" w:rsidRPr="00EE0FA4">
        <w:rPr>
          <w:rFonts w:ascii="Times New Roman" w:hAnsi="Times New Roman" w:cs="Times New Roman"/>
        </w:rPr>
        <w:t xml:space="preserve"> </w:t>
      </w:r>
      <w:r w:rsidR="002D45B3" w:rsidRPr="00EE0FA4">
        <w:rPr>
          <w:rFonts w:ascii="Times New Roman" w:hAnsi="Times New Roman" w:cs="Times New Roman"/>
        </w:rPr>
        <w:t xml:space="preserve">said, </w:t>
      </w:r>
      <w:r w:rsidR="00C01A32" w:rsidRPr="00EE0FA4">
        <w:rPr>
          <w:rFonts w:ascii="Times New Roman" w:hAnsi="Times New Roman" w:cs="Times New Roman"/>
        </w:rPr>
        <w:t>“G</w:t>
      </w:r>
      <w:r w:rsidR="002D45B3" w:rsidRPr="00EE0FA4">
        <w:rPr>
          <w:rFonts w:ascii="Times New Roman" w:hAnsi="Times New Roman" w:cs="Times New Roman"/>
        </w:rPr>
        <w:t>lory is God’s goodness on display</w:t>
      </w:r>
      <w:r w:rsidR="00EE0FA4" w:rsidRPr="00EE0FA4">
        <w:rPr>
          <w:rFonts w:ascii="Times New Roman" w:hAnsi="Times New Roman" w:cs="Times New Roman"/>
        </w:rPr>
        <w:t>—</w:t>
      </w:r>
      <w:r w:rsidR="000771CB" w:rsidRPr="00EE0FA4">
        <w:rPr>
          <w:rFonts w:ascii="Times New Roman" w:hAnsi="Times New Roman" w:cs="Times New Roman"/>
        </w:rPr>
        <w:t>which leads to a missional vision.</w:t>
      </w:r>
    </w:p>
    <w:p w14:paraId="2AE9F7D3" w14:textId="277DD7CF" w:rsidR="007B37C4" w:rsidRPr="00ED5525" w:rsidRDefault="008E21BE" w:rsidP="00ED5525">
      <w:pPr>
        <w:pStyle w:val="Heading3"/>
        <w:numPr>
          <w:ilvl w:val="0"/>
          <w:numId w:val="0"/>
        </w:numPr>
        <w:spacing w:before="0" w:after="160" w:line="240" w:lineRule="auto"/>
        <w:ind w:left="284" w:hanging="284"/>
        <w:jc w:val="both"/>
        <w:rPr>
          <w:rFonts w:ascii="Times New Roman" w:hAnsi="Times New Roman" w:cs="Times New Roman"/>
          <w:b w:val="0"/>
          <w:bCs w:val="0"/>
          <w:i/>
          <w:iCs/>
        </w:rPr>
      </w:pPr>
      <w:r w:rsidRPr="00EE0FA4">
        <w:rPr>
          <w:rFonts w:ascii="Times New Roman" w:hAnsi="Times New Roman" w:cs="Times New Roman"/>
          <w:b w:val="0"/>
          <w:bCs w:val="0"/>
          <w:i/>
          <w:iCs/>
        </w:rPr>
        <w:t>Ho</w:t>
      </w:r>
      <w:r w:rsidRPr="00ED5525">
        <w:rPr>
          <w:rFonts w:ascii="Times New Roman" w:hAnsi="Times New Roman" w:cs="Times New Roman"/>
          <w:b w:val="0"/>
          <w:bCs w:val="0"/>
          <w:i/>
          <w:iCs/>
        </w:rPr>
        <w:t>nor as</w:t>
      </w:r>
      <w:r w:rsidR="00627510" w:rsidRPr="00ED5525">
        <w:rPr>
          <w:rFonts w:ascii="Times New Roman" w:hAnsi="Times New Roman" w:cs="Times New Roman"/>
          <w:b w:val="0"/>
          <w:bCs w:val="0"/>
          <w:i/>
          <w:iCs/>
        </w:rPr>
        <w:t xml:space="preserve"> Missional </w:t>
      </w:r>
    </w:p>
    <w:p w14:paraId="3DBAABE1" w14:textId="141E5219" w:rsidR="005A79AE" w:rsidRPr="00EA55D2" w:rsidRDefault="00A009E3" w:rsidP="001255B4">
      <w:pPr>
        <w:pStyle w:val="Paragraph"/>
        <w:spacing w:after="160"/>
        <w:jc w:val="both"/>
        <w:rPr>
          <w:rFonts w:ascii="Times New Roman" w:hAnsi="Times New Roman" w:cs="Times New Roman"/>
          <w:lang w:val="en-CA"/>
        </w:rPr>
      </w:pPr>
      <w:r w:rsidRPr="00EA55D2">
        <w:rPr>
          <w:rFonts w:ascii="Times New Roman" w:hAnsi="Times New Roman" w:cs="Times New Roman"/>
        </w:rPr>
        <w:t xml:space="preserve">The </w:t>
      </w:r>
      <w:proofErr w:type="spellStart"/>
      <w:r w:rsidRPr="00EA55D2">
        <w:rPr>
          <w:rFonts w:ascii="Times New Roman" w:hAnsi="Times New Roman" w:cs="Times New Roman"/>
          <w:i/>
          <w:iCs/>
        </w:rPr>
        <w:t>kabod</w:t>
      </w:r>
      <w:proofErr w:type="spellEnd"/>
      <w:r w:rsidRPr="00EA55D2">
        <w:rPr>
          <w:rFonts w:ascii="Times New Roman" w:hAnsi="Times New Roman" w:cs="Times New Roman"/>
          <w:i/>
          <w:iCs/>
        </w:rPr>
        <w:t>-doxa</w:t>
      </w:r>
      <w:r w:rsidRPr="00EA55D2">
        <w:rPr>
          <w:rFonts w:ascii="Times New Roman" w:hAnsi="Times New Roman" w:cs="Times New Roman"/>
        </w:rPr>
        <w:t xml:space="preserve"> </w:t>
      </w:r>
      <w:r w:rsidR="00DB6DA8" w:rsidRPr="00EA55D2">
        <w:rPr>
          <w:rFonts w:ascii="Times New Roman" w:hAnsi="Times New Roman" w:cs="Times New Roman"/>
        </w:rPr>
        <w:t>terms</w:t>
      </w:r>
      <w:r w:rsidRPr="00EA55D2">
        <w:rPr>
          <w:rFonts w:ascii="Times New Roman" w:hAnsi="Times New Roman" w:cs="Times New Roman"/>
        </w:rPr>
        <w:t xml:space="preserve"> </w:t>
      </w:r>
      <w:r w:rsidR="00497D1A" w:rsidRPr="00EA55D2">
        <w:rPr>
          <w:rFonts w:ascii="Times New Roman" w:hAnsi="Times New Roman" w:cs="Times New Roman"/>
        </w:rPr>
        <w:t>are</w:t>
      </w:r>
      <w:r w:rsidR="00933014" w:rsidRPr="00EA55D2">
        <w:rPr>
          <w:rFonts w:ascii="Times New Roman" w:hAnsi="Times New Roman" w:cs="Times New Roman"/>
        </w:rPr>
        <w:t xml:space="preserve"> inherently </w:t>
      </w:r>
      <w:r w:rsidR="00BD0FAD" w:rsidRPr="00EA55D2">
        <w:rPr>
          <w:rFonts w:ascii="Times New Roman" w:hAnsi="Times New Roman" w:cs="Times New Roman"/>
        </w:rPr>
        <w:t>missional</w:t>
      </w:r>
      <w:r w:rsidR="00933014" w:rsidRPr="00EA55D2">
        <w:rPr>
          <w:rFonts w:ascii="Times New Roman" w:hAnsi="Times New Roman" w:cs="Times New Roman"/>
        </w:rPr>
        <w:t xml:space="preserve">, as </w:t>
      </w:r>
      <w:r w:rsidR="00BD0FAD" w:rsidRPr="00EA55D2">
        <w:rPr>
          <w:rFonts w:ascii="Times New Roman" w:hAnsi="Times New Roman" w:cs="Times New Roman"/>
        </w:rPr>
        <w:t>Habakkuk</w:t>
      </w:r>
      <w:r w:rsidR="00933014" w:rsidRPr="00EA55D2">
        <w:rPr>
          <w:rFonts w:ascii="Times New Roman" w:hAnsi="Times New Roman" w:cs="Times New Roman"/>
        </w:rPr>
        <w:t xml:space="preserve"> envisions</w:t>
      </w:r>
      <w:r w:rsidR="00634A00">
        <w:rPr>
          <w:rFonts w:ascii="Times New Roman" w:hAnsi="Times New Roman" w:cs="Times New Roman"/>
        </w:rPr>
        <w:t>:</w:t>
      </w:r>
      <w:r w:rsidR="00BD0FAD" w:rsidRPr="00EA55D2">
        <w:rPr>
          <w:rFonts w:ascii="Times New Roman" w:hAnsi="Times New Roman" w:cs="Times New Roman"/>
        </w:rPr>
        <w:t xml:space="preserve"> “</w:t>
      </w:r>
      <w:r w:rsidR="00BD0FAD" w:rsidRPr="00EA55D2">
        <w:rPr>
          <w:rFonts w:ascii="Times New Roman" w:hAnsi="Times New Roman" w:cs="Times New Roman"/>
          <w:lang w:val="en-CA"/>
        </w:rPr>
        <w:t xml:space="preserve">For the earth will be filled with the knowledge of the </w:t>
      </w:r>
      <w:proofErr w:type="spellStart"/>
      <w:r w:rsidR="00497D1A" w:rsidRPr="00EA55D2">
        <w:rPr>
          <w:rFonts w:ascii="Times New Roman" w:hAnsi="Times New Roman" w:cs="Times New Roman"/>
          <w:i/>
          <w:iCs/>
          <w:lang w:val="en-CA"/>
        </w:rPr>
        <w:t>kabod</w:t>
      </w:r>
      <w:proofErr w:type="spellEnd"/>
      <w:r w:rsidR="00BD0FAD" w:rsidRPr="00EA55D2">
        <w:rPr>
          <w:rFonts w:ascii="Times New Roman" w:hAnsi="Times New Roman" w:cs="Times New Roman"/>
          <w:lang w:val="en-CA"/>
        </w:rPr>
        <w:t xml:space="preserve"> of the Lord as the waters cover the sea</w:t>
      </w:r>
      <w:r w:rsidR="00D40F70" w:rsidRPr="00EA55D2">
        <w:rPr>
          <w:rFonts w:ascii="Times New Roman" w:hAnsi="Times New Roman" w:cs="Times New Roman"/>
          <w:lang w:val="en-CA"/>
        </w:rPr>
        <w:t>”</w:t>
      </w:r>
      <w:r w:rsidR="00013354" w:rsidRPr="00EA55D2">
        <w:rPr>
          <w:rFonts w:ascii="Times New Roman" w:hAnsi="Times New Roman" w:cs="Times New Roman"/>
          <w:lang w:val="en-CA"/>
        </w:rPr>
        <w:t xml:space="preserve"> (Hab 2:14</w:t>
      </w:r>
      <w:r w:rsidR="00634A00">
        <w:rPr>
          <w:rFonts w:ascii="Times New Roman" w:hAnsi="Times New Roman" w:cs="Times New Roman"/>
          <w:lang w:val="en-CA"/>
        </w:rPr>
        <w:t>;</w:t>
      </w:r>
      <w:r w:rsidR="00013354" w:rsidRPr="00EA55D2">
        <w:rPr>
          <w:rFonts w:ascii="Times New Roman" w:hAnsi="Times New Roman" w:cs="Times New Roman"/>
          <w:lang w:val="en-CA"/>
        </w:rPr>
        <w:t xml:space="preserve"> see also Ps. 72:19)</w:t>
      </w:r>
      <w:r w:rsidR="00B1398F" w:rsidRPr="00EA55D2">
        <w:rPr>
          <w:rFonts w:ascii="Times New Roman" w:hAnsi="Times New Roman" w:cs="Times New Roman"/>
          <w:lang w:val="en-CA"/>
        </w:rPr>
        <w:t xml:space="preserve">. </w:t>
      </w:r>
      <w:r w:rsidR="00136A7A" w:rsidRPr="00EA55D2">
        <w:rPr>
          <w:rFonts w:ascii="Times New Roman" w:hAnsi="Times New Roman" w:cs="Times New Roman"/>
        </w:rPr>
        <w:t xml:space="preserve">The call to </w:t>
      </w:r>
      <w:r w:rsidR="00497D1A" w:rsidRPr="00EA55D2">
        <w:rPr>
          <w:rFonts w:ascii="Times New Roman" w:hAnsi="Times New Roman" w:cs="Times New Roman"/>
          <w:lang w:val="en-CA"/>
        </w:rPr>
        <w:t>d</w:t>
      </w:r>
      <w:r w:rsidR="00136A7A" w:rsidRPr="00EA55D2">
        <w:rPr>
          <w:rFonts w:ascii="Times New Roman" w:hAnsi="Times New Roman" w:cs="Times New Roman"/>
          <w:lang w:val="en-CA"/>
        </w:rPr>
        <w:t xml:space="preserve">eclare </w:t>
      </w:r>
      <w:r w:rsidR="00497D1A" w:rsidRPr="00EA55D2">
        <w:rPr>
          <w:rFonts w:ascii="Times New Roman" w:hAnsi="Times New Roman" w:cs="Times New Roman"/>
          <w:lang w:val="en-CA"/>
        </w:rPr>
        <w:t>God’s</w:t>
      </w:r>
      <w:r w:rsidR="00136A7A" w:rsidRPr="00EA55D2">
        <w:rPr>
          <w:rFonts w:ascii="Times New Roman" w:hAnsi="Times New Roman" w:cs="Times New Roman"/>
          <w:lang w:val="en-CA"/>
        </w:rPr>
        <w:t xml:space="preserve"> </w:t>
      </w:r>
      <w:proofErr w:type="spellStart"/>
      <w:r w:rsidR="00055BED" w:rsidRPr="00EA55D2">
        <w:rPr>
          <w:rFonts w:ascii="Times New Roman" w:hAnsi="Times New Roman" w:cs="Times New Roman"/>
          <w:i/>
          <w:iCs/>
          <w:lang w:val="en-CA"/>
        </w:rPr>
        <w:t>kabod</w:t>
      </w:r>
      <w:proofErr w:type="spellEnd"/>
      <w:r w:rsidR="00136A7A" w:rsidRPr="00EA55D2">
        <w:rPr>
          <w:rFonts w:ascii="Times New Roman" w:hAnsi="Times New Roman" w:cs="Times New Roman"/>
          <w:lang w:val="en-CA"/>
        </w:rPr>
        <w:t xml:space="preserve"> </w:t>
      </w:r>
      <w:r w:rsidR="004D4C7E" w:rsidRPr="00EA55D2">
        <w:rPr>
          <w:rFonts w:ascii="Times New Roman" w:hAnsi="Times New Roman" w:cs="Times New Roman"/>
          <w:lang w:val="en-CA"/>
        </w:rPr>
        <w:t xml:space="preserve">and his marvelous deeds </w:t>
      </w:r>
      <w:r w:rsidR="00136A7A" w:rsidRPr="00EA55D2">
        <w:rPr>
          <w:rFonts w:ascii="Times New Roman" w:hAnsi="Times New Roman" w:cs="Times New Roman"/>
          <w:lang w:val="en-CA"/>
        </w:rPr>
        <w:t>among the nations (1 Chron</w:t>
      </w:r>
      <w:r w:rsidR="005A79AE" w:rsidRPr="00EA55D2">
        <w:rPr>
          <w:rFonts w:ascii="Times New Roman" w:hAnsi="Times New Roman" w:cs="Times New Roman"/>
          <w:lang w:val="en-CA"/>
        </w:rPr>
        <w:t xml:space="preserve">. 16:24; Ps. 96:3) is </w:t>
      </w:r>
      <w:r w:rsidR="008E21BE" w:rsidRPr="00EA55D2">
        <w:rPr>
          <w:rFonts w:ascii="Times New Roman" w:hAnsi="Times New Roman" w:cs="Times New Roman"/>
          <w:lang w:val="en-CA"/>
        </w:rPr>
        <w:t xml:space="preserve">deeply </w:t>
      </w:r>
      <w:r w:rsidR="005A79AE" w:rsidRPr="00EA55D2">
        <w:rPr>
          <w:rFonts w:ascii="Times New Roman" w:hAnsi="Times New Roman" w:cs="Times New Roman"/>
          <w:lang w:val="en-CA"/>
        </w:rPr>
        <w:t>mission</w:t>
      </w:r>
      <w:r w:rsidR="00055BED" w:rsidRPr="00EA55D2">
        <w:rPr>
          <w:rFonts w:ascii="Times New Roman" w:hAnsi="Times New Roman" w:cs="Times New Roman"/>
          <w:lang w:val="en-CA"/>
        </w:rPr>
        <w:t xml:space="preserve">al. </w:t>
      </w:r>
    </w:p>
    <w:p w14:paraId="3280FF99" w14:textId="5F069537" w:rsidR="00162061" w:rsidRPr="00EA55D2" w:rsidRDefault="00162061" w:rsidP="007D77B8">
      <w:pPr>
        <w:pStyle w:val="Paragraph"/>
        <w:spacing w:after="160"/>
        <w:ind w:firstLine="360"/>
        <w:jc w:val="both"/>
        <w:rPr>
          <w:rFonts w:ascii="Times New Roman" w:hAnsi="Times New Roman" w:cs="Times New Roman"/>
        </w:rPr>
      </w:pPr>
      <w:r w:rsidRPr="00EA55D2">
        <w:rPr>
          <w:rFonts w:ascii="Times New Roman" w:hAnsi="Times New Roman" w:cs="Times New Roman"/>
        </w:rPr>
        <w:t xml:space="preserve">When Simon sees Jesus, he </w:t>
      </w:r>
      <w:r w:rsidR="000A57F6" w:rsidRPr="00EA55D2">
        <w:rPr>
          <w:rFonts w:ascii="Times New Roman" w:hAnsi="Times New Roman" w:cs="Times New Roman"/>
        </w:rPr>
        <w:t>envisions this</w:t>
      </w:r>
      <w:r w:rsidRPr="00EA55D2">
        <w:rPr>
          <w:rFonts w:ascii="Times New Roman" w:hAnsi="Times New Roman" w:cs="Times New Roman"/>
        </w:rPr>
        <w:t xml:space="preserve"> child </w:t>
      </w:r>
      <w:r w:rsidR="00EA3C37" w:rsidRPr="00EA55D2">
        <w:rPr>
          <w:rFonts w:ascii="Times New Roman" w:hAnsi="Times New Roman" w:cs="Times New Roman"/>
        </w:rPr>
        <w:t xml:space="preserve">as the </w:t>
      </w:r>
      <w:r w:rsidR="00EA3C37" w:rsidRPr="00EA55D2">
        <w:rPr>
          <w:rFonts w:ascii="Times New Roman" w:hAnsi="Times New Roman" w:cs="Times New Roman"/>
          <w:i/>
          <w:iCs/>
        </w:rPr>
        <w:t>doxa</w:t>
      </w:r>
      <w:r w:rsidR="00EA3C37" w:rsidRPr="00EA55D2">
        <w:rPr>
          <w:rFonts w:ascii="Times New Roman" w:hAnsi="Times New Roman" w:cs="Times New Roman"/>
        </w:rPr>
        <w:t xml:space="preserve"> of God bring</w:t>
      </w:r>
      <w:r w:rsidR="004822CD" w:rsidRPr="00EA55D2">
        <w:rPr>
          <w:rFonts w:ascii="Times New Roman" w:hAnsi="Times New Roman" w:cs="Times New Roman"/>
        </w:rPr>
        <w:t>ing</w:t>
      </w:r>
      <w:r w:rsidR="00EA3C37" w:rsidRPr="00EA55D2">
        <w:rPr>
          <w:rFonts w:ascii="Times New Roman" w:hAnsi="Times New Roman" w:cs="Times New Roman"/>
        </w:rPr>
        <w:t xml:space="preserve"> salvation to the nations</w:t>
      </w:r>
      <w:r w:rsidR="000A57F6" w:rsidRPr="00EA55D2">
        <w:rPr>
          <w:rFonts w:ascii="Times New Roman" w:hAnsi="Times New Roman" w:cs="Times New Roman"/>
        </w:rPr>
        <w:t xml:space="preserve"> (Lk 2:29-32).</w:t>
      </w:r>
    </w:p>
    <w:p w14:paraId="63187633" w14:textId="58236ECE" w:rsidR="00E01934" w:rsidRPr="00EA55D2" w:rsidRDefault="00756933" w:rsidP="007D77B8">
      <w:pPr>
        <w:pStyle w:val="Paragraph"/>
        <w:spacing w:after="160"/>
        <w:ind w:firstLine="360"/>
        <w:jc w:val="both"/>
        <w:rPr>
          <w:rFonts w:ascii="Times New Roman" w:hAnsi="Times New Roman" w:cs="Times New Roman"/>
        </w:rPr>
      </w:pPr>
      <w:r w:rsidRPr="00EA55D2">
        <w:rPr>
          <w:rFonts w:ascii="Times New Roman" w:hAnsi="Times New Roman" w:cs="Times New Roman"/>
        </w:rPr>
        <w:t>This</w:t>
      </w:r>
      <w:r w:rsidR="00CC3947" w:rsidRPr="00EA55D2">
        <w:rPr>
          <w:rFonts w:ascii="Times New Roman" w:hAnsi="Times New Roman" w:cs="Times New Roman"/>
        </w:rPr>
        <w:t xml:space="preserve"> vision </w:t>
      </w:r>
      <w:r w:rsidR="00FD3DCC" w:rsidRPr="00EA55D2">
        <w:rPr>
          <w:rFonts w:ascii="Times New Roman" w:hAnsi="Times New Roman" w:cs="Times New Roman"/>
        </w:rPr>
        <w:t xml:space="preserve">of God’s </w:t>
      </w:r>
      <w:proofErr w:type="spellStart"/>
      <w:r w:rsidR="00FD3DCC" w:rsidRPr="00EA55D2">
        <w:rPr>
          <w:rFonts w:ascii="Times New Roman" w:hAnsi="Times New Roman" w:cs="Times New Roman"/>
          <w:i/>
          <w:iCs/>
        </w:rPr>
        <w:t>kabod</w:t>
      </w:r>
      <w:proofErr w:type="spellEnd"/>
      <w:r w:rsidR="00FD3DCC" w:rsidRPr="00EA55D2">
        <w:rPr>
          <w:rFonts w:ascii="Times New Roman" w:hAnsi="Times New Roman" w:cs="Times New Roman"/>
          <w:i/>
          <w:iCs/>
        </w:rPr>
        <w:t>-doxa</w:t>
      </w:r>
      <w:r w:rsidR="00FD3DCC" w:rsidRPr="00EA55D2">
        <w:rPr>
          <w:rFonts w:ascii="Times New Roman" w:hAnsi="Times New Roman" w:cs="Times New Roman"/>
        </w:rPr>
        <w:t xml:space="preserve"> covering the world </w:t>
      </w:r>
      <w:r w:rsidR="00162061" w:rsidRPr="00EA55D2">
        <w:rPr>
          <w:rFonts w:ascii="Times New Roman" w:hAnsi="Times New Roman" w:cs="Times New Roman"/>
        </w:rPr>
        <w:t>must be</w:t>
      </w:r>
      <w:r w:rsidR="00B2106B" w:rsidRPr="00EA55D2">
        <w:rPr>
          <w:rFonts w:ascii="Times New Roman" w:hAnsi="Times New Roman" w:cs="Times New Roman"/>
        </w:rPr>
        <w:t>come</w:t>
      </w:r>
      <w:r w:rsidR="00162061" w:rsidRPr="00EA55D2">
        <w:rPr>
          <w:rFonts w:ascii="Times New Roman" w:hAnsi="Times New Roman" w:cs="Times New Roman"/>
        </w:rPr>
        <w:t xml:space="preserve"> multi-</w:t>
      </w:r>
      <w:r w:rsidR="002D3332" w:rsidRPr="00EA55D2">
        <w:rPr>
          <w:rFonts w:ascii="Times New Roman" w:hAnsi="Times New Roman" w:cs="Times New Roman"/>
        </w:rPr>
        <w:t>dimensional</w:t>
      </w:r>
      <w:r w:rsidR="00783C10" w:rsidRPr="00EA55D2">
        <w:rPr>
          <w:rFonts w:ascii="Times New Roman" w:hAnsi="Times New Roman" w:cs="Times New Roman"/>
        </w:rPr>
        <w:t xml:space="preserve">, </w:t>
      </w:r>
      <w:r w:rsidR="00614484" w:rsidRPr="00EA55D2">
        <w:rPr>
          <w:rFonts w:ascii="Times New Roman" w:hAnsi="Times New Roman" w:cs="Times New Roman"/>
        </w:rPr>
        <w:t xml:space="preserve">a </w:t>
      </w:r>
      <w:r w:rsidR="00745CE0" w:rsidRPr="00EA55D2">
        <w:rPr>
          <w:rFonts w:ascii="Times New Roman" w:hAnsi="Times New Roman" w:cs="Times New Roman"/>
        </w:rPr>
        <w:t>triad glory</w:t>
      </w:r>
      <w:r w:rsidR="00EE0C58" w:rsidRPr="00EA55D2">
        <w:rPr>
          <w:rFonts w:ascii="Times New Roman" w:hAnsi="Times New Roman" w:cs="Times New Roman"/>
        </w:rPr>
        <w:t>:</w:t>
      </w:r>
      <w:r w:rsidR="005012CC" w:rsidRPr="00EA55D2">
        <w:rPr>
          <w:rFonts w:ascii="Times New Roman" w:hAnsi="Times New Roman" w:cs="Times New Roman"/>
        </w:rPr>
        <w:t xml:space="preserve"> </w:t>
      </w:r>
      <w:r w:rsidR="00A26F1C" w:rsidRPr="00EA55D2">
        <w:rPr>
          <w:rFonts w:ascii="Times New Roman" w:hAnsi="Times New Roman" w:cs="Times New Roman"/>
        </w:rPr>
        <w:t>showing</w:t>
      </w:r>
      <w:r w:rsidR="00745CE0" w:rsidRPr="00EA55D2">
        <w:rPr>
          <w:rFonts w:ascii="Times New Roman" w:hAnsi="Times New Roman" w:cs="Times New Roman"/>
        </w:rPr>
        <w:t xml:space="preserve"> God’s bea</w:t>
      </w:r>
      <w:r w:rsidR="005012CC" w:rsidRPr="00EA55D2">
        <w:rPr>
          <w:rFonts w:ascii="Times New Roman" w:hAnsi="Times New Roman" w:cs="Times New Roman"/>
        </w:rPr>
        <w:t>u</w:t>
      </w:r>
      <w:r w:rsidR="00745CE0" w:rsidRPr="00EA55D2">
        <w:rPr>
          <w:rFonts w:ascii="Times New Roman" w:hAnsi="Times New Roman" w:cs="Times New Roman"/>
        </w:rPr>
        <w:t>ty</w:t>
      </w:r>
      <w:r w:rsidR="005012CC" w:rsidRPr="00EA55D2">
        <w:rPr>
          <w:rFonts w:ascii="Times New Roman" w:hAnsi="Times New Roman" w:cs="Times New Roman"/>
        </w:rPr>
        <w:t xml:space="preserve">, </w:t>
      </w:r>
      <w:r w:rsidR="00745CE0" w:rsidRPr="00EA55D2">
        <w:rPr>
          <w:rFonts w:ascii="Times New Roman" w:hAnsi="Times New Roman" w:cs="Times New Roman"/>
        </w:rPr>
        <w:t>enhanc</w:t>
      </w:r>
      <w:r w:rsidR="00A26F1C" w:rsidRPr="00EA55D2">
        <w:rPr>
          <w:rFonts w:ascii="Times New Roman" w:hAnsi="Times New Roman" w:cs="Times New Roman"/>
        </w:rPr>
        <w:t>ing</w:t>
      </w:r>
      <w:r w:rsidR="00745CE0" w:rsidRPr="00EA55D2">
        <w:rPr>
          <w:rFonts w:ascii="Times New Roman" w:hAnsi="Times New Roman" w:cs="Times New Roman"/>
        </w:rPr>
        <w:t xml:space="preserve"> God’s reputation</w:t>
      </w:r>
      <w:r w:rsidR="00634A00">
        <w:rPr>
          <w:rFonts w:ascii="Times New Roman" w:hAnsi="Times New Roman" w:cs="Times New Roman"/>
        </w:rPr>
        <w:t>,</w:t>
      </w:r>
      <w:r w:rsidR="00745CE0" w:rsidRPr="00EA55D2">
        <w:rPr>
          <w:rFonts w:ascii="Times New Roman" w:hAnsi="Times New Roman" w:cs="Times New Roman"/>
        </w:rPr>
        <w:t xml:space="preserve"> </w:t>
      </w:r>
      <w:r w:rsidR="003006CD" w:rsidRPr="00EA55D2">
        <w:rPr>
          <w:rFonts w:ascii="Times New Roman" w:hAnsi="Times New Roman" w:cs="Times New Roman"/>
        </w:rPr>
        <w:t xml:space="preserve">and </w:t>
      </w:r>
      <w:r w:rsidR="00A26F1C" w:rsidRPr="00EA55D2">
        <w:rPr>
          <w:rFonts w:ascii="Times New Roman" w:hAnsi="Times New Roman" w:cs="Times New Roman"/>
        </w:rPr>
        <w:t>reflecting</w:t>
      </w:r>
      <w:r w:rsidR="00745CE0" w:rsidRPr="00EA55D2">
        <w:rPr>
          <w:rFonts w:ascii="Times New Roman" w:hAnsi="Times New Roman" w:cs="Times New Roman"/>
        </w:rPr>
        <w:t xml:space="preserve"> God’s </w:t>
      </w:r>
      <w:r w:rsidR="003006CD" w:rsidRPr="00EA55D2">
        <w:rPr>
          <w:rFonts w:ascii="Times New Roman" w:hAnsi="Times New Roman" w:cs="Times New Roman"/>
        </w:rPr>
        <w:t>image</w:t>
      </w:r>
      <w:r w:rsidR="00745CE0" w:rsidRPr="00EA55D2">
        <w:rPr>
          <w:rFonts w:ascii="Times New Roman" w:hAnsi="Times New Roman" w:cs="Times New Roman"/>
        </w:rPr>
        <w:t xml:space="preserve">. </w:t>
      </w:r>
      <w:r w:rsidR="003006CD" w:rsidRPr="00EA55D2">
        <w:rPr>
          <w:rFonts w:ascii="Times New Roman" w:hAnsi="Times New Roman" w:cs="Times New Roman"/>
        </w:rPr>
        <w:t xml:space="preserve">What can be more </w:t>
      </w:r>
      <w:r w:rsidR="00D32BE1" w:rsidRPr="00EA55D2">
        <w:rPr>
          <w:rFonts w:ascii="Times New Roman" w:hAnsi="Times New Roman" w:cs="Times New Roman"/>
        </w:rPr>
        <w:t>inspiring</w:t>
      </w:r>
      <w:r w:rsidR="003006CD" w:rsidRPr="00EA55D2">
        <w:rPr>
          <w:rFonts w:ascii="Times New Roman" w:hAnsi="Times New Roman" w:cs="Times New Roman"/>
        </w:rPr>
        <w:t xml:space="preserve"> that this</w:t>
      </w:r>
      <w:r w:rsidR="00634A00">
        <w:rPr>
          <w:rFonts w:ascii="Times New Roman" w:hAnsi="Times New Roman" w:cs="Times New Roman"/>
        </w:rPr>
        <w:t xml:space="preserve"> vision</w:t>
      </w:r>
      <w:r w:rsidR="00EE0C58" w:rsidRPr="00EA55D2">
        <w:rPr>
          <w:rFonts w:ascii="Times New Roman" w:hAnsi="Times New Roman" w:cs="Times New Roman"/>
        </w:rPr>
        <w:t>!</w:t>
      </w:r>
      <w:r w:rsidR="003006CD" w:rsidRPr="00EA55D2">
        <w:rPr>
          <w:rFonts w:ascii="Times New Roman" w:hAnsi="Times New Roman" w:cs="Times New Roman"/>
        </w:rPr>
        <w:t xml:space="preserve"> </w:t>
      </w:r>
    </w:p>
    <w:p w14:paraId="4939F53F" w14:textId="289C29E9" w:rsidR="002C742E" w:rsidRPr="00EA55D2" w:rsidRDefault="002C742E" w:rsidP="001255B4">
      <w:pPr>
        <w:pStyle w:val="Heading2"/>
        <w:spacing w:before="0"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55D2">
        <w:rPr>
          <w:rFonts w:ascii="Times New Roman" w:hAnsi="Times New Roman" w:cs="Times New Roman"/>
          <w:sz w:val="24"/>
          <w:szCs w:val="24"/>
        </w:rPr>
        <w:t>Conclusion</w:t>
      </w:r>
      <w:r w:rsidR="000144CE" w:rsidRPr="00EA55D2">
        <w:rPr>
          <w:rFonts w:ascii="Times New Roman" w:hAnsi="Times New Roman" w:cs="Times New Roman"/>
          <w:sz w:val="24"/>
          <w:szCs w:val="24"/>
        </w:rPr>
        <w:t>: A</w:t>
      </w:r>
      <w:r w:rsidRPr="00EA55D2">
        <w:rPr>
          <w:rFonts w:ascii="Times New Roman" w:hAnsi="Times New Roman" w:cs="Times New Roman"/>
          <w:sz w:val="24"/>
          <w:szCs w:val="24"/>
        </w:rPr>
        <w:t xml:space="preserve"> Triad of Glory </w:t>
      </w:r>
    </w:p>
    <w:p w14:paraId="237E4B3E" w14:textId="124B7724" w:rsidR="00CD3EEE" w:rsidRPr="00EE0FA4" w:rsidRDefault="00EE68EF" w:rsidP="00EE0FA4">
      <w:pPr>
        <w:pStyle w:val="Paragraph"/>
        <w:jc w:val="both"/>
        <w:rPr>
          <w:rFonts w:ascii="Times New Roman" w:hAnsi="Times New Roman" w:cs="Times New Roman"/>
        </w:rPr>
      </w:pPr>
      <w:r w:rsidRPr="00EA55D2">
        <w:rPr>
          <w:rFonts w:ascii="Times New Roman" w:hAnsi="Times New Roman" w:cs="Times New Roman"/>
        </w:rPr>
        <w:t>Recently at o</w:t>
      </w:r>
      <w:r w:rsidRPr="00EE0FA4">
        <w:rPr>
          <w:rFonts w:ascii="Times New Roman" w:hAnsi="Times New Roman" w:cs="Times New Roman"/>
        </w:rPr>
        <w:t>ur</w:t>
      </w:r>
      <w:r w:rsidR="003B5372" w:rsidRPr="00EE0FA4">
        <w:rPr>
          <w:rFonts w:ascii="Times New Roman" w:hAnsi="Times New Roman" w:cs="Times New Roman"/>
        </w:rPr>
        <w:t xml:space="preserve"> </w:t>
      </w:r>
      <w:r w:rsidR="00634A00" w:rsidRPr="00EE0FA4">
        <w:rPr>
          <w:rFonts w:ascii="Times New Roman" w:hAnsi="Times New Roman" w:cs="Times New Roman"/>
        </w:rPr>
        <w:t xml:space="preserve">church’s </w:t>
      </w:r>
      <w:r w:rsidR="003B5372" w:rsidRPr="00EE0FA4">
        <w:rPr>
          <w:rFonts w:ascii="Times New Roman" w:hAnsi="Times New Roman" w:cs="Times New Roman"/>
        </w:rPr>
        <w:t xml:space="preserve">Sunday morning </w:t>
      </w:r>
      <w:r w:rsidR="00634A00" w:rsidRPr="00EE0FA4">
        <w:rPr>
          <w:rFonts w:ascii="Times New Roman" w:hAnsi="Times New Roman" w:cs="Times New Roman"/>
        </w:rPr>
        <w:t>“</w:t>
      </w:r>
      <w:r w:rsidR="003B5372" w:rsidRPr="00EE0FA4">
        <w:rPr>
          <w:rFonts w:ascii="Times New Roman" w:hAnsi="Times New Roman" w:cs="Times New Roman"/>
        </w:rPr>
        <w:t>worship</w:t>
      </w:r>
      <w:r w:rsidR="00634A00" w:rsidRPr="00EE0FA4">
        <w:rPr>
          <w:rFonts w:ascii="Times New Roman" w:hAnsi="Times New Roman" w:cs="Times New Roman"/>
        </w:rPr>
        <w:t>”</w:t>
      </w:r>
      <w:r w:rsidR="003B5372" w:rsidRPr="00EE0FA4">
        <w:rPr>
          <w:rFonts w:ascii="Times New Roman" w:hAnsi="Times New Roman" w:cs="Times New Roman"/>
        </w:rPr>
        <w:t xml:space="preserve"> service </w:t>
      </w:r>
      <w:r w:rsidR="00924944" w:rsidRPr="00EE0FA4">
        <w:rPr>
          <w:rFonts w:ascii="Times New Roman" w:hAnsi="Times New Roman" w:cs="Times New Roman"/>
        </w:rPr>
        <w:t>we were singing, “</w:t>
      </w:r>
      <w:r w:rsidR="007A0319" w:rsidRPr="00EE0FA4">
        <w:rPr>
          <w:rFonts w:ascii="Times New Roman" w:hAnsi="Times New Roman" w:cs="Times New Roman"/>
        </w:rPr>
        <w:t>Is He</w:t>
      </w:r>
      <w:r w:rsidR="00924944" w:rsidRPr="00EE0FA4">
        <w:rPr>
          <w:rFonts w:ascii="Times New Roman" w:hAnsi="Times New Roman" w:cs="Times New Roman"/>
        </w:rPr>
        <w:t xml:space="preserve"> Worthy</w:t>
      </w:r>
      <w:r w:rsidR="007A0319" w:rsidRPr="00EE0FA4">
        <w:rPr>
          <w:rFonts w:ascii="Times New Roman" w:hAnsi="Times New Roman" w:cs="Times New Roman"/>
        </w:rPr>
        <w:t>?</w:t>
      </w:r>
      <w:r w:rsidR="00924944" w:rsidRPr="00EE0FA4">
        <w:rPr>
          <w:rFonts w:ascii="Times New Roman" w:hAnsi="Times New Roman" w:cs="Times New Roman"/>
        </w:rPr>
        <w:t>”</w:t>
      </w:r>
      <w:r w:rsidR="007F0431" w:rsidRPr="00EE0FA4">
        <w:rPr>
          <w:rFonts w:ascii="Times New Roman" w:hAnsi="Times New Roman" w:cs="Times New Roman"/>
        </w:rPr>
        <w:t xml:space="preserve"> </w:t>
      </w:r>
      <w:r w:rsidR="00D864C7" w:rsidRPr="00EE0FA4">
        <w:rPr>
          <w:rFonts w:ascii="Times New Roman" w:hAnsi="Times New Roman" w:cs="Times New Roman"/>
        </w:rPr>
        <w:t>I sensed a new vision of God’s glory</w:t>
      </w:r>
      <w:r w:rsidR="00634A00" w:rsidRPr="00EE0FA4">
        <w:rPr>
          <w:rFonts w:ascii="Times New Roman" w:hAnsi="Times New Roman" w:cs="Times New Roman"/>
        </w:rPr>
        <w:t>:</w:t>
      </w:r>
      <w:r w:rsidR="009342AA" w:rsidRPr="00EE0FA4">
        <w:rPr>
          <w:rFonts w:ascii="Times New Roman" w:hAnsi="Times New Roman" w:cs="Times New Roman"/>
        </w:rPr>
        <w:t xml:space="preserve"> </w:t>
      </w:r>
      <w:proofErr w:type="spellStart"/>
      <w:r w:rsidR="009342AA" w:rsidRPr="00EE0FA4">
        <w:rPr>
          <w:rFonts w:ascii="Times New Roman" w:hAnsi="Times New Roman" w:cs="Times New Roman"/>
        </w:rPr>
        <w:t>honor</w:t>
      </w:r>
      <w:proofErr w:type="spellEnd"/>
      <w:r w:rsidR="009342AA" w:rsidRPr="00EE0FA4">
        <w:rPr>
          <w:rFonts w:ascii="Times New Roman" w:hAnsi="Times New Roman" w:cs="Times New Roman"/>
        </w:rPr>
        <w:t xml:space="preserve">. God </w:t>
      </w:r>
      <w:r w:rsidR="00C80519" w:rsidRPr="00EE0FA4">
        <w:rPr>
          <w:rFonts w:ascii="Times New Roman" w:hAnsi="Times New Roman" w:cs="Times New Roman"/>
          <w:lang w:val="en-CA"/>
        </w:rPr>
        <w:t>intends to dwell with us (visible presence)</w:t>
      </w:r>
      <w:r w:rsidR="00194EB4" w:rsidRPr="00EE0FA4">
        <w:rPr>
          <w:rFonts w:ascii="Times New Roman" w:hAnsi="Times New Roman" w:cs="Times New Roman"/>
          <w:lang w:val="en-CA"/>
        </w:rPr>
        <w:t xml:space="preserve">; </w:t>
      </w:r>
      <w:r w:rsidR="00634A00" w:rsidRPr="00EE0FA4">
        <w:rPr>
          <w:rFonts w:ascii="Times New Roman" w:hAnsi="Times New Roman" w:cs="Times New Roman"/>
          <w:lang w:val="en-CA"/>
        </w:rPr>
        <w:t xml:space="preserve">he is </w:t>
      </w:r>
      <w:r w:rsidR="00634A00" w:rsidRPr="00EE0FA4">
        <w:rPr>
          <w:rFonts w:ascii="Times New Roman" w:hAnsi="Times New Roman" w:cs="Times New Roman"/>
        </w:rPr>
        <w:t>t</w:t>
      </w:r>
      <w:r w:rsidR="00194EB4" w:rsidRPr="00EE0FA4">
        <w:rPr>
          <w:rFonts w:ascii="Times New Roman" w:hAnsi="Times New Roman" w:cs="Times New Roman"/>
        </w:rPr>
        <w:t>he</w:t>
      </w:r>
      <w:r w:rsidR="00194EB4" w:rsidRPr="00EE0FA4">
        <w:rPr>
          <w:rFonts w:ascii="Times New Roman" w:hAnsi="Times New Roman" w:cs="Times New Roman"/>
          <w:lang w:val="en-CA"/>
        </w:rPr>
        <w:t xml:space="preserve"> Lion of Judah who conquered the grave (reputation)</w:t>
      </w:r>
      <w:r w:rsidR="008537E0" w:rsidRPr="00EE0FA4">
        <w:rPr>
          <w:rFonts w:ascii="Times New Roman" w:hAnsi="Times New Roman" w:cs="Times New Roman"/>
          <w:lang w:val="en-CA"/>
        </w:rPr>
        <w:t>. Obviously influenced by Huffard’s</w:t>
      </w:r>
      <w:r w:rsidR="00EE0FA4">
        <w:rPr>
          <w:rFonts w:ascii="Times New Roman" w:hAnsi="Times New Roman" w:cs="Times New Roman"/>
          <w:lang w:val="en-CA"/>
        </w:rPr>
        <w:t xml:space="preserve"> </w:t>
      </w:r>
      <w:r w:rsidR="008537E0" w:rsidRPr="00EE0FA4">
        <w:rPr>
          <w:rFonts w:ascii="Times New Roman" w:hAnsi="Times New Roman" w:cs="Times New Roman"/>
          <w:lang w:val="en-CA"/>
        </w:rPr>
        <w:t xml:space="preserve">thesis, I wanted </w:t>
      </w:r>
      <w:r w:rsidR="008537E0" w:rsidRPr="00EE0FA4">
        <w:rPr>
          <w:rFonts w:ascii="Times New Roman" w:hAnsi="Times New Roman" w:cs="Times New Roman"/>
        </w:rPr>
        <w:t>another verse to speak of transformation from darkness to truth</w:t>
      </w:r>
      <w:r w:rsidR="009B6EBC" w:rsidRPr="00EE0FA4">
        <w:rPr>
          <w:rFonts w:ascii="Times New Roman" w:hAnsi="Times New Roman" w:cs="Times New Roman"/>
        </w:rPr>
        <w:t xml:space="preserve"> and </w:t>
      </w:r>
      <w:r w:rsidR="008537E0" w:rsidRPr="00EE0FA4">
        <w:rPr>
          <w:rFonts w:ascii="Times New Roman" w:hAnsi="Times New Roman" w:cs="Times New Roman"/>
        </w:rPr>
        <w:t>goodness.</w:t>
      </w:r>
      <w:r w:rsidR="00D13139" w:rsidRPr="00EE0FA4">
        <w:rPr>
          <w:rFonts w:ascii="Times New Roman" w:hAnsi="Times New Roman" w:cs="Times New Roman"/>
        </w:rPr>
        <w:t xml:space="preserve"> </w:t>
      </w:r>
      <w:r w:rsidR="00DB5A07" w:rsidRPr="00EE0FA4">
        <w:rPr>
          <w:rFonts w:ascii="Times New Roman" w:hAnsi="Times New Roman" w:cs="Times New Roman"/>
        </w:rPr>
        <w:t xml:space="preserve">A few weeks later we sang, “Let us experience the glory of your goodness!” (from the song: “Holy Spirit you are welcome here.”) </w:t>
      </w:r>
      <w:r w:rsidR="00D13139" w:rsidRPr="00EE0FA4">
        <w:rPr>
          <w:rFonts w:ascii="Times New Roman" w:hAnsi="Times New Roman" w:cs="Times New Roman"/>
        </w:rPr>
        <w:t>What a vision</w:t>
      </w:r>
      <w:r w:rsidR="00634A00" w:rsidRPr="00EE0FA4">
        <w:rPr>
          <w:rFonts w:ascii="Times New Roman" w:hAnsi="Times New Roman" w:cs="Times New Roman"/>
        </w:rPr>
        <w:t xml:space="preserve"> to remind ourselves of</w:t>
      </w:r>
      <w:r w:rsidR="00D13139" w:rsidRPr="00EE0FA4">
        <w:rPr>
          <w:rFonts w:ascii="Times New Roman" w:hAnsi="Times New Roman" w:cs="Times New Roman"/>
        </w:rPr>
        <w:t xml:space="preserve">: </w:t>
      </w:r>
      <w:r w:rsidR="00575E32" w:rsidRPr="00EE0FA4">
        <w:rPr>
          <w:rFonts w:ascii="Times New Roman" w:hAnsi="Times New Roman" w:cs="Times New Roman"/>
        </w:rPr>
        <w:t>the glory of the Lord</w:t>
      </w:r>
      <w:r w:rsidR="00DB5A07" w:rsidRPr="00EE0FA4">
        <w:rPr>
          <w:rFonts w:ascii="Times New Roman" w:hAnsi="Times New Roman" w:cs="Times New Roman"/>
        </w:rPr>
        <w:t>’s goodness</w:t>
      </w:r>
      <w:r w:rsidR="00EE0FA4">
        <w:rPr>
          <w:rFonts w:ascii="Times New Roman" w:hAnsi="Times New Roman" w:cs="Times New Roman"/>
        </w:rPr>
        <w:t xml:space="preserve"> </w:t>
      </w:r>
      <w:r w:rsidR="00941636" w:rsidRPr="00EE0FA4">
        <w:rPr>
          <w:rFonts w:ascii="Times New Roman" w:hAnsi="Times New Roman" w:cs="Times New Roman"/>
        </w:rPr>
        <w:t>com</w:t>
      </w:r>
      <w:r w:rsidR="00EE0FA4">
        <w:rPr>
          <w:rFonts w:ascii="Times New Roman" w:hAnsi="Times New Roman" w:cs="Times New Roman"/>
        </w:rPr>
        <w:t>ing</w:t>
      </w:r>
      <w:r w:rsidR="00D13139" w:rsidRPr="00EE0FA4">
        <w:rPr>
          <w:rFonts w:ascii="Times New Roman" w:hAnsi="Times New Roman" w:cs="Times New Roman"/>
        </w:rPr>
        <w:t xml:space="preserve"> </w:t>
      </w:r>
      <w:r w:rsidR="00575E32" w:rsidRPr="00EE0FA4">
        <w:rPr>
          <w:rFonts w:ascii="Times New Roman" w:hAnsi="Times New Roman" w:cs="Times New Roman"/>
        </w:rPr>
        <w:t>in</w:t>
      </w:r>
      <w:r w:rsidR="00941636" w:rsidRPr="00EE0FA4">
        <w:rPr>
          <w:rFonts w:ascii="Times New Roman" w:hAnsi="Times New Roman" w:cs="Times New Roman"/>
        </w:rPr>
        <w:t>to</w:t>
      </w:r>
      <w:r w:rsidR="00575E32" w:rsidRPr="00EE0FA4">
        <w:rPr>
          <w:rFonts w:ascii="Times New Roman" w:hAnsi="Times New Roman" w:cs="Times New Roman"/>
        </w:rPr>
        <w:t xml:space="preserve"> our midst</w:t>
      </w:r>
      <w:r w:rsidR="00D13139" w:rsidRPr="00EE0FA4">
        <w:rPr>
          <w:rFonts w:ascii="Times New Roman" w:hAnsi="Times New Roman" w:cs="Times New Roman"/>
        </w:rPr>
        <w:t>.</w:t>
      </w:r>
      <w:r w:rsidR="00286940" w:rsidRPr="00EE0FA4">
        <w:rPr>
          <w:rFonts w:ascii="Times New Roman" w:hAnsi="Times New Roman" w:cs="Times New Roman"/>
        </w:rPr>
        <w:t xml:space="preserve"> </w:t>
      </w:r>
    </w:p>
    <w:p w14:paraId="6CB867F0" w14:textId="0C4EC2BD" w:rsidR="00B86A57" w:rsidRPr="00B86A57" w:rsidRDefault="00B86A57" w:rsidP="001255B4">
      <w:pPr>
        <w:pStyle w:val="Paragraph"/>
        <w:spacing w:after="160"/>
        <w:jc w:val="both"/>
        <w:rPr>
          <w:rFonts w:ascii="Times New Roman" w:hAnsi="Times New Roman" w:cs="Times New Roman"/>
          <w:b/>
          <w:bCs/>
        </w:rPr>
      </w:pPr>
      <w:r w:rsidRPr="00B86A57">
        <w:rPr>
          <w:rFonts w:ascii="Times New Roman" w:hAnsi="Times New Roman" w:cs="Times New Roman"/>
          <w:b/>
          <w:bCs/>
        </w:rPr>
        <w:t>References</w:t>
      </w:r>
    </w:p>
    <w:p w14:paraId="39F93A9B" w14:textId="77777777" w:rsidR="00B86A57" w:rsidRPr="00B86A57" w:rsidRDefault="00B86A57" w:rsidP="00B86A57">
      <w:pPr>
        <w:pStyle w:val="Paragraph"/>
        <w:spacing w:after="160"/>
        <w:ind w:left="360" w:hanging="360"/>
        <w:jc w:val="both"/>
        <w:rPr>
          <w:rFonts w:ascii="Times New Roman" w:hAnsi="Times New Roman" w:cs="Times New Roman"/>
        </w:rPr>
      </w:pPr>
      <w:proofErr w:type="spellStart"/>
      <w:r w:rsidRPr="00B86A57">
        <w:rPr>
          <w:rFonts w:ascii="Times New Roman" w:hAnsi="Times New Roman" w:cs="Times New Roman"/>
        </w:rPr>
        <w:t>Baukham</w:t>
      </w:r>
      <w:proofErr w:type="spellEnd"/>
      <w:r w:rsidRPr="00B86A57">
        <w:rPr>
          <w:rFonts w:ascii="Times New Roman" w:hAnsi="Times New Roman" w:cs="Times New Roman"/>
        </w:rPr>
        <w:t xml:space="preserve">, R. (2015). </w:t>
      </w:r>
      <w:r w:rsidRPr="00B86A57">
        <w:rPr>
          <w:rFonts w:ascii="Times New Roman" w:hAnsi="Times New Roman" w:cs="Times New Roman"/>
          <w:i/>
          <w:iCs/>
        </w:rPr>
        <w:t>Gospel of glory: Major themes in Johannine Theology</w:t>
      </w:r>
      <w:r w:rsidRPr="00B86A57">
        <w:rPr>
          <w:rFonts w:ascii="Times New Roman" w:hAnsi="Times New Roman" w:cs="Times New Roman"/>
        </w:rPr>
        <w:t>. Baker Academic.</w:t>
      </w:r>
    </w:p>
    <w:p w14:paraId="086DCEC0" w14:textId="626AAA0F" w:rsidR="00B86A57" w:rsidRPr="00B86A57" w:rsidRDefault="00B86A57" w:rsidP="00B86A57">
      <w:pPr>
        <w:pStyle w:val="Paragraph"/>
        <w:spacing w:after="160"/>
        <w:ind w:left="360" w:hanging="360"/>
        <w:jc w:val="both"/>
        <w:rPr>
          <w:rFonts w:ascii="Times New Roman" w:hAnsi="Times New Roman" w:cs="Times New Roman"/>
        </w:rPr>
      </w:pPr>
      <w:r w:rsidRPr="00B86A57">
        <w:rPr>
          <w:rFonts w:ascii="Times New Roman" w:hAnsi="Times New Roman" w:cs="Times New Roman"/>
        </w:rPr>
        <w:t xml:space="preserve">Knowles, M. (2012). </w:t>
      </w:r>
      <w:r w:rsidRPr="00B86A57">
        <w:rPr>
          <w:rFonts w:ascii="Times New Roman" w:hAnsi="Times New Roman" w:cs="Times New Roman"/>
          <w:i/>
          <w:iCs/>
        </w:rPr>
        <w:t>The unfolding mystery of the divine name: The God of Sinai in our midst</w:t>
      </w:r>
      <w:r w:rsidRPr="00B86A57">
        <w:rPr>
          <w:rFonts w:ascii="Times New Roman" w:hAnsi="Times New Roman" w:cs="Times New Roman"/>
        </w:rPr>
        <w:t>. IVP Academic.</w:t>
      </w:r>
    </w:p>
    <w:p w14:paraId="341D162B" w14:textId="172ACB69" w:rsidR="00B86A57" w:rsidRPr="00B86A57" w:rsidRDefault="00B86A57" w:rsidP="00B86A57">
      <w:pPr>
        <w:pStyle w:val="Paragraph"/>
        <w:spacing w:after="160"/>
        <w:ind w:left="360" w:hanging="360"/>
        <w:jc w:val="both"/>
        <w:rPr>
          <w:rFonts w:ascii="Times New Roman" w:hAnsi="Times New Roman" w:cs="Times New Roman"/>
        </w:rPr>
      </w:pPr>
      <w:r w:rsidRPr="00B86A57">
        <w:rPr>
          <w:rFonts w:ascii="Times New Roman" w:hAnsi="Times New Roman" w:cs="Times New Roman"/>
        </w:rPr>
        <w:t xml:space="preserve">Loewen, A. (2020). </w:t>
      </w:r>
      <w:r w:rsidRPr="00B86A57">
        <w:rPr>
          <w:rFonts w:ascii="Times New Roman" w:hAnsi="Times New Roman" w:cs="Times New Roman"/>
          <w:i/>
          <w:iCs/>
        </w:rPr>
        <w:t xml:space="preserve">Towards true </w:t>
      </w:r>
      <w:proofErr w:type="spellStart"/>
      <w:r w:rsidRPr="00B86A57">
        <w:rPr>
          <w:rFonts w:ascii="Times New Roman" w:hAnsi="Times New Roman" w:cs="Times New Roman"/>
          <w:i/>
          <w:iCs/>
        </w:rPr>
        <w:t>honor</w:t>
      </w:r>
      <w:proofErr w:type="spellEnd"/>
      <w:r w:rsidRPr="00B86A57">
        <w:rPr>
          <w:rFonts w:ascii="Times New Roman" w:hAnsi="Times New Roman" w:cs="Times New Roman"/>
        </w:rPr>
        <w:t>. Kabul, Afghanistan. (Presently, this book is only available in Afghanistan and as isolated scattered copies in the West.)</w:t>
      </w:r>
    </w:p>
    <w:sectPr w:rsidR="00B86A57" w:rsidRPr="00B86A57" w:rsidSect="00817EDD">
      <w:headerReference w:type="even" r:id="rId9"/>
      <w:headerReference w:type="default" r:id="rId10"/>
      <w:footerReference w:type="default" r:id="rId11"/>
      <w:footerReference w:type="first" r:id="rId12"/>
      <w:pgSz w:w="12240" w:h="15840" w:code="1"/>
      <w:pgMar w:top="1440" w:right="1440" w:bottom="1440" w:left="1440" w:header="720" w:footer="720" w:gutter="0"/>
      <w:pgNumType w:start="5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93607" w14:textId="77777777" w:rsidR="009173E0" w:rsidRDefault="009173E0" w:rsidP="00182FB9">
      <w:pPr>
        <w:spacing w:after="0" w:line="240" w:lineRule="auto"/>
      </w:pPr>
      <w:r>
        <w:separator/>
      </w:r>
    </w:p>
  </w:endnote>
  <w:endnote w:type="continuationSeparator" w:id="0">
    <w:p w14:paraId="568C2DC5" w14:textId="77777777" w:rsidR="009173E0" w:rsidRDefault="009173E0" w:rsidP="00182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8F0A7" w14:textId="7808CA50" w:rsidR="00EA55D2" w:rsidRDefault="00EA55D2" w:rsidP="00EA55D2">
    <w:pPr>
      <w:pStyle w:val="Footer"/>
      <w:jc w:val="center"/>
    </w:pPr>
    <w:r>
      <w:rPr>
        <w:rFonts w:ascii="Times New Roman" w:hAnsi="Times New Roman" w:cs="Times New Roman"/>
        <w:i/>
        <w:iCs/>
        <w:sz w:val="20"/>
        <w:szCs w:val="20"/>
      </w:rPr>
      <w:t>Global Missiology</w:t>
    </w:r>
    <w:r>
      <w:rPr>
        <w:rFonts w:ascii="Times New Roman" w:hAnsi="Times New Roman" w:cs="Times New Roman"/>
        <w:sz w:val="20"/>
        <w:szCs w:val="20"/>
      </w:rPr>
      <w:t xml:space="preserve"> - ISSN 2831-4751 - Vol 23, No 4 (2026) October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3A25E" w14:textId="77F4BD00" w:rsidR="00EA55D2" w:rsidRDefault="00EA55D2" w:rsidP="00EA55D2">
    <w:pPr>
      <w:pStyle w:val="Footer"/>
      <w:jc w:val="center"/>
    </w:pPr>
    <w:r>
      <w:rPr>
        <w:rFonts w:ascii="Times New Roman" w:hAnsi="Times New Roman" w:cs="Times New Roman"/>
        <w:i/>
        <w:iCs/>
        <w:sz w:val="20"/>
        <w:szCs w:val="20"/>
      </w:rPr>
      <w:t>Global Missiology</w:t>
    </w:r>
    <w:r>
      <w:rPr>
        <w:rFonts w:ascii="Times New Roman" w:hAnsi="Times New Roman" w:cs="Times New Roman"/>
        <w:sz w:val="20"/>
        <w:szCs w:val="20"/>
      </w:rPr>
      <w:t xml:space="preserve"> - ISSN 2831-4751 - Vol 23, No 4 (2026) </w:t>
    </w:r>
    <w:r w:rsidR="009337A9">
      <w:rPr>
        <w:rFonts w:ascii="Times New Roman" w:hAnsi="Times New Roman" w:cs="Times New Roman"/>
        <w:sz w:val="20"/>
        <w:szCs w:val="20"/>
      </w:rPr>
      <w:t>October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8EE1D" w14:textId="77777777" w:rsidR="009173E0" w:rsidRDefault="009173E0" w:rsidP="00182FB9">
      <w:pPr>
        <w:spacing w:after="0" w:line="240" w:lineRule="auto"/>
      </w:pPr>
      <w:r>
        <w:separator/>
      </w:r>
    </w:p>
  </w:footnote>
  <w:footnote w:type="continuationSeparator" w:id="0">
    <w:p w14:paraId="191E9AD0" w14:textId="77777777" w:rsidR="009173E0" w:rsidRDefault="009173E0" w:rsidP="00182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24710850"/>
      <w:docPartObj>
        <w:docPartGallery w:val="Page Numbers (Top of Page)"/>
        <w:docPartUnique/>
      </w:docPartObj>
    </w:sdtPr>
    <w:sdtContent>
      <w:p w14:paraId="56307DD7" w14:textId="68C46CD0" w:rsidR="00EA55D2" w:rsidRDefault="00EA55D2" w:rsidP="00EA55D2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9755AFD" w14:textId="77777777" w:rsidR="00EA55D2" w:rsidRDefault="00EA55D2" w:rsidP="00EA55D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40088404"/>
      <w:docPartObj>
        <w:docPartGallery w:val="Page Numbers (Top of Page)"/>
        <w:docPartUnique/>
      </w:docPartObj>
    </w:sdtPr>
    <w:sdtEndPr>
      <w:rPr>
        <w:rStyle w:val="PageNumber"/>
        <w:rFonts w:ascii="Times New Roman" w:hAnsi="Times New Roman" w:cs="Times New Roman"/>
        <w:sz w:val="20"/>
        <w:szCs w:val="20"/>
      </w:rPr>
    </w:sdtEndPr>
    <w:sdtContent>
      <w:p w14:paraId="2ADD09DA" w14:textId="4621EF00" w:rsidR="00EA55D2" w:rsidRPr="00EA55D2" w:rsidRDefault="00EA55D2" w:rsidP="00EA55D2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0"/>
            <w:szCs w:val="20"/>
          </w:rPr>
        </w:pPr>
        <w:r w:rsidRPr="00EA55D2">
          <w:rPr>
            <w:rStyle w:val="PageNumber"/>
            <w:rFonts w:ascii="Times New Roman" w:hAnsi="Times New Roman" w:cs="Times New Roman"/>
            <w:sz w:val="20"/>
            <w:szCs w:val="20"/>
          </w:rPr>
          <w:fldChar w:fldCharType="begin"/>
        </w:r>
        <w:r w:rsidRPr="00EA55D2">
          <w:rPr>
            <w:rStyle w:val="PageNumber"/>
            <w:rFonts w:ascii="Times New Roman" w:hAnsi="Times New Roman" w:cs="Times New Roman"/>
            <w:sz w:val="20"/>
            <w:szCs w:val="20"/>
          </w:rPr>
          <w:instrText xml:space="preserve"> PAGE </w:instrText>
        </w:r>
        <w:r w:rsidRPr="00EA55D2">
          <w:rPr>
            <w:rStyle w:val="PageNumber"/>
            <w:rFonts w:ascii="Times New Roman" w:hAnsi="Times New Roman" w:cs="Times New Roman"/>
            <w:sz w:val="20"/>
            <w:szCs w:val="20"/>
          </w:rPr>
          <w:fldChar w:fldCharType="separate"/>
        </w:r>
        <w:r w:rsidRPr="00EA55D2">
          <w:rPr>
            <w:rStyle w:val="PageNumber"/>
            <w:rFonts w:ascii="Times New Roman" w:hAnsi="Times New Roman" w:cs="Times New Roman"/>
            <w:noProof/>
            <w:sz w:val="20"/>
            <w:szCs w:val="20"/>
          </w:rPr>
          <w:t>3</w:t>
        </w:r>
        <w:r w:rsidRPr="00EA55D2">
          <w:rPr>
            <w:rStyle w:val="PageNumber"/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0FBB98AE" w14:textId="77777777" w:rsidR="00EA55D2" w:rsidRDefault="00EA55D2" w:rsidP="00EA55D2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94635"/>
    <w:multiLevelType w:val="hybridMultilevel"/>
    <w:tmpl w:val="3432EE8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54B46"/>
    <w:multiLevelType w:val="hybridMultilevel"/>
    <w:tmpl w:val="0DAA9B0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20E95"/>
    <w:multiLevelType w:val="hybridMultilevel"/>
    <w:tmpl w:val="13423498"/>
    <w:lvl w:ilvl="0" w:tplc="197AE102">
      <w:numFmt w:val="bullet"/>
      <w:pStyle w:val="Style3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E2770F"/>
    <w:multiLevelType w:val="hybridMultilevel"/>
    <w:tmpl w:val="ABC64EB0"/>
    <w:lvl w:ilvl="0" w:tplc="0B8C57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7C36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13070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9904D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EAD7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A2B6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FC2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DC6F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C2B7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E39067C"/>
    <w:multiLevelType w:val="hybridMultilevel"/>
    <w:tmpl w:val="2B7C98B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D4603B"/>
    <w:multiLevelType w:val="hybridMultilevel"/>
    <w:tmpl w:val="0FF2272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2F07A1"/>
    <w:multiLevelType w:val="hybridMultilevel"/>
    <w:tmpl w:val="603A0DAC"/>
    <w:lvl w:ilvl="0" w:tplc="E29AE7DE">
      <w:start w:val="1"/>
      <w:numFmt w:val="bullet"/>
      <w:lvlText w:val="-"/>
      <w:lvlJc w:val="left"/>
      <w:pPr>
        <w:ind w:left="990" w:hanging="360"/>
      </w:pPr>
      <w:rPr>
        <w:rFonts w:ascii="Times New Roman" w:hAnsi="Times New Roman" w:cs="Times New Roman" w:hint="default"/>
        <w:sz w:val="20"/>
        <w:szCs w:val="20"/>
      </w:rPr>
    </w:lvl>
    <w:lvl w:ilvl="1" w:tplc="10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7" w15:restartNumberingAfterBreak="0">
    <w:nsid w:val="4346199A"/>
    <w:multiLevelType w:val="hybridMultilevel"/>
    <w:tmpl w:val="98D47732"/>
    <w:lvl w:ilvl="0" w:tplc="53A66FC4">
      <w:start w:val="34"/>
      <w:numFmt w:val="bullet"/>
      <w:pStyle w:val="Style5"/>
      <w:lvlText w:val="‐"/>
      <w:lvlJc w:val="left"/>
      <w:pPr>
        <w:ind w:left="1713" w:hanging="360"/>
      </w:pPr>
      <w:rPr>
        <w:rFonts w:ascii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437F1BF6"/>
    <w:multiLevelType w:val="hybridMultilevel"/>
    <w:tmpl w:val="797AD154"/>
    <w:lvl w:ilvl="0" w:tplc="E83E1A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F002C5"/>
    <w:multiLevelType w:val="hybridMultilevel"/>
    <w:tmpl w:val="DD5ED9E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CE37D4"/>
    <w:multiLevelType w:val="hybridMultilevel"/>
    <w:tmpl w:val="55C4B57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5C68DF"/>
    <w:multiLevelType w:val="hybridMultilevel"/>
    <w:tmpl w:val="94E6C8B6"/>
    <w:lvl w:ilvl="0" w:tplc="80D8757C">
      <w:start w:val="1"/>
      <w:numFmt w:val="bullet"/>
      <w:pStyle w:val="Style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79149D"/>
    <w:multiLevelType w:val="hybridMultilevel"/>
    <w:tmpl w:val="EEDE6F36"/>
    <w:lvl w:ilvl="0" w:tplc="EAA2E98A">
      <w:start w:val="2"/>
      <w:numFmt w:val="bullet"/>
      <w:lvlText w:val="-"/>
      <w:lvlJc w:val="left"/>
      <w:pPr>
        <w:ind w:left="3338" w:hanging="360"/>
      </w:pPr>
      <w:rPr>
        <w:rFonts w:ascii="Times New Roman" w:hAnsi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D05E68"/>
    <w:multiLevelType w:val="hybridMultilevel"/>
    <w:tmpl w:val="8F624CD4"/>
    <w:lvl w:ilvl="0" w:tplc="F39667DA">
      <w:start w:val="1"/>
      <w:numFmt w:val="bullet"/>
      <w:pStyle w:val="Outline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D7596F"/>
    <w:multiLevelType w:val="hybridMultilevel"/>
    <w:tmpl w:val="7C6E1676"/>
    <w:lvl w:ilvl="0" w:tplc="1E00310A">
      <w:numFmt w:val="bullet"/>
      <w:lvlText w:val="-"/>
      <w:lvlJc w:val="left"/>
      <w:pPr>
        <w:ind w:left="1440" w:hanging="360"/>
      </w:pPr>
      <w:rPr>
        <w:rFonts w:ascii="Calibri" w:eastAsia="Times New Roman" w:hAnsi="Calibri" w:cs="Arial" w:hint="default"/>
      </w:rPr>
    </w:lvl>
    <w:lvl w:ilvl="1" w:tplc="548CD02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AEE4D0E"/>
    <w:multiLevelType w:val="hybridMultilevel"/>
    <w:tmpl w:val="0FE2CF72"/>
    <w:lvl w:ilvl="0" w:tplc="F6746092">
      <w:start w:val="1"/>
      <w:numFmt w:val="bullet"/>
      <w:pStyle w:val="Heading3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7260455">
    <w:abstractNumId w:val="11"/>
  </w:num>
  <w:num w:numId="2" w16cid:durableId="1800609113">
    <w:abstractNumId w:val="14"/>
  </w:num>
  <w:num w:numId="3" w16cid:durableId="108086197">
    <w:abstractNumId w:val="0"/>
  </w:num>
  <w:num w:numId="4" w16cid:durableId="1571576547">
    <w:abstractNumId w:val="11"/>
  </w:num>
  <w:num w:numId="5" w16cid:durableId="625350179">
    <w:abstractNumId w:val="14"/>
  </w:num>
  <w:num w:numId="6" w16cid:durableId="1995061484">
    <w:abstractNumId w:val="7"/>
  </w:num>
  <w:num w:numId="7" w16cid:durableId="1802385005">
    <w:abstractNumId w:val="10"/>
  </w:num>
  <w:num w:numId="8" w16cid:durableId="1385368313">
    <w:abstractNumId w:val="13"/>
  </w:num>
  <w:num w:numId="9" w16cid:durableId="1458332369">
    <w:abstractNumId w:val="12"/>
  </w:num>
  <w:num w:numId="10" w16cid:durableId="209725942">
    <w:abstractNumId w:val="6"/>
  </w:num>
  <w:num w:numId="11" w16cid:durableId="303432741">
    <w:abstractNumId w:val="9"/>
  </w:num>
  <w:num w:numId="12" w16cid:durableId="1268544157">
    <w:abstractNumId w:val="8"/>
  </w:num>
  <w:num w:numId="13" w16cid:durableId="1027368639">
    <w:abstractNumId w:val="3"/>
  </w:num>
  <w:num w:numId="14" w16cid:durableId="979460679">
    <w:abstractNumId w:val="15"/>
  </w:num>
  <w:num w:numId="15" w16cid:durableId="1078550931">
    <w:abstractNumId w:val="5"/>
  </w:num>
  <w:num w:numId="16" w16cid:durableId="918052336">
    <w:abstractNumId w:val="1"/>
  </w:num>
  <w:num w:numId="17" w16cid:durableId="1034112345">
    <w:abstractNumId w:val="4"/>
  </w:num>
  <w:num w:numId="18" w16cid:durableId="11126319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cwNzMxNDQztbA0NTZU0lEKTi0uzszPAykwrAUA9Z6E8ywAAAA="/>
  </w:docVars>
  <w:rsids>
    <w:rsidRoot w:val="00827FCF"/>
    <w:rsid w:val="00000325"/>
    <w:rsid w:val="00001648"/>
    <w:rsid w:val="00001C4D"/>
    <w:rsid w:val="000030B6"/>
    <w:rsid w:val="0000586D"/>
    <w:rsid w:val="00013307"/>
    <w:rsid w:val="00013354"/>
    <w:rsid w:val="000144CE"/>
    <w:rsid w:val="000145FF"/>
    <w:rsid w:val="0001467A"/>
    <w:rsid w:val="00014C05"/>
    <w:rsid w:val="00021785"/>
    <w:rsid w:val="00022037"/>
    <w:rsid w:val="000231DB"/>
    <w:rsid w:val="00026A6C"/>
    <w:rsid w:val="0002716F"/>
    <w:rsid w:val="000305C5"/>
    <w:rsid w:val="00034EB8"/>
    <w:rsid w:val="000352C8"/>
    <w:rsid w:val="00036E14"/>
    <w:rsid w:val="000408B7"/>
    <w:rsid w:val="0004339B"/>
    <w:rsid w:val="0004378D"/>
    <w:rsid w:val="00044699"/>
    <w:rsid w:val="00045EA4"/>
    <w:rsid w:val="00050ADC"/>
    <w:rsid w:val="00050C46"/>
    <w:rsid w:val="000519F9"/>
    <w:rsid w:val="00052150"/>
    <w:rsid w:val="00054004"/>
    <w:rsid w:val="000546E3"/>
    <w:rsid w:val="00055408"/>
    <w:rsid w:val="00055BED"/>
    <w:rsid w:val="00056087"/>
    <w:rsid w:val="00060A33"/>
    <w:rsid w:val="00061479"/>
    <w:rsid w:val="00061D64"/>
    <w:rsid w:val="00063886"/>
    <w:rsid w:val="00066EFF"/>
    <w:rsid w:val="000678A3"/>
    <w:rsid w:val="00072277"/>
    <w:rsid w:val="00075B69"/>
    <w:rsid w:val="000771CB"/>
    <w:rsid w:val="0008149D"/>
    <w:rsid w:val="00081779"/>
    <w:rsid w:val="00083A0B"/>
    <w:rsid w:val="00084AE4"/>
    <w:rsid w:val="0008685E"/>
    <w:rsid w:val="000919E8"/>
    <w:rsid w:val="000922F9"/>
    <w:rsid w:val="0009288C"/>
    <w:rsid w:val="000A233B"/>
    <w:rsid w:val="000A31C8"/>
    <w:rsid w:val="000A42D8"/>
    <w:rsid w:val="000A57F6"/>
    <w:rsid w:val="000A598A"/>
    <w:rsid w:val="000A5F69"/>
    <w:rsid w:val="000A7983"/>
    <w:rsid w:val="000A79B4"/>
    <w:rsid w:val="000B0877"/>
    <w:rsid w:val="000B2133"/>
    <w:rsid w:val="000B5DFD"/>
    <w:rsid w:val="000B66B5"/>
    <w:rsid w:val="000B6FDD"/>
    <w:rsid w:val="000C120F"/>
    <w:rsid w:val="000C2067"/>
    <w:rsid w:val="000C3301"/>
    <w:rsid w:val="000C45BA"/>
    <w:rsid w:val="000C49E0"/>
    <w:rsid w:val="000C4F08"/>
    <w:rsid w:val="000C4FA0"/>
    <w:rsid w:val="000C6B08"/>
    <w:rsid w:val="000C7825"/>
    <w:rsid w:val="000D02DE"/>
    <w:rsid w:val="000D1459"/>
    <w:rsid w:val="000D18EF"/>
    <w:rsid w:val="000D5B11"/>
    <w:rsid w:val="000D5EEA"/>
    <w:rsid w:val="000D707D"/>
    <w:rsid w:val="000D7B29"/>
    <w:rsid w:val="000E092A"/>
    <w:rsid w:val="000E3514"/>
    <w:rsid w:val="000E3575"/>
    <w:rsid w:val="000E3753"/>
    <w:rsid w:val="000E4084"/>
    <w:rsid w:val="000E55BE"/>
    <w:rsid w:val="000F2B53"/>
    <w:rsid w:val="000F6458"/>
    <w:rsid w:val="001010D2"/>
    <w:rsid w:val="00101B9C"/>
    <w:rsid w:val="001030DE"/>
    <w:rsid w:val="00105D97"/>
    <w:rsid w:val="00105E88"/>
    <w:rsid w:val="001067EE"/>
    <w:rsid w:val="00106D79"/>
    <w:rsid w:val="00110148"/>
    <w:rsid w:val="00110842"/>
    <w:rsid w:val="001115E7"/>
    <w:rsid w:val="00111EC8"/>
    <w:rsid w:val="001126A8"/>
    <w:rsid w:val="0011270D"/>
    <w:rsid w:val="00112EFF"/>
    <w:rsid w:val="00113E42"/>
    <w:rsid w:val="0011423E"/>
    <w:rsid w:val="001147FC"/>
    <w:rsid w:val="00114CBB"/>
    <w:rsid w:val="00115C6F"/>
    <w:rsid w:val="00120762"/>
    <w:rsid w:val="00121A76"/>
    <w:rsid w:val="00121BD0"/>
    <w:rsid w:val="00122572"/>
    <w:rsid w:val="001255B4"/>
    <w:rsid w:val="00126122"/>
    <w:rsid w:val="00126AF8"/>
    <w:rsid w:val="00126B57"/>
    <w:rsid w:val="00127900"/>
    <w:rsid w:val="00131D2A"/>
    <w:rsid w:val="0013253B"/>
    <w:rsid w:val="0013269E"/>
    <w:rsid w:val="00132D61"/>
    <w:rsid w:val="001334F3"/>
    <w:rsid w:val="00133C3E"/>
    <w:rsid w:val="0013425B"/>
    <w:rsid w:val="00134BA9"/>
    <w:rsid w:val="00136A7A"/>
    <w:rsid w:val="00137D27"/>
    <w:rsid w:val="001442B8"/>
    <w:rsid w:val="001454E8"/>
    <w:rsid w:val="00145579"/>
    <w:rsid w:val="001457C4"/>
    <w:rsid w:val="001467C6"/>
    <w:rsid w:val="00147126"/>
    <w:rsid w:val="001519B6"/>
    <w:rsid w:val="00153DB1"/>
    <w:rsid w:val="0015451E"/>
    <w:rsid w:val="0015619E"/>
    <w:rsid w:val="00156AC6"/>
    <w:rsid w:val="0016090D"/>
    <w:rsid w:val="00162061"/>
    <w:rsid w:val="0016343F"/>
    <w:rsid w:val="00165585"/>
    <w:rsid w:val="001657CE"/>
    <w:rsid w:val="00172796"/>
    <w:rsid w:val="0017319A"/>
    <w:rsid w:val="00174BF2"/>
    <w:rsid w:val="00177E1A"/>
    <w:rsid w:val="00182FB9"/>
    <w:rsid w:val="001842CC"/>
    <w:rsid w:val="00185962"/>
    <w:rsid w:val="00186B87"/>
    <w:rsid w:val="00190A42"/>
    <w:rsid w:val="001918C5"/>
    <w:rsid w:val="001923ED"/>
    <w:rsid w:val="00192FE5"/>
    <w:rsid w:val="00193E42"/>
    <w:rsid w:val="001943FF"/>
    <w:rsid w:val="00194EB4"/>
    <w:rsid w:val="0019716B"/>
    <w:rsid w:val="001A3528"/>
    <w:rsid w:val="001A661B"/>
    <w:rsid w:val="001A6DDB"/>
    <w:rsid w:val="001A7C4B"/>
    <w:rsid w:val="001B08D6"/>
    <w:rsid w:val="001B0D2E"/>
    <w:rsid w:val="001B20F8"/>
    <w:rsid w:val="001B29E4"/>
    <w:rsid w:val="001B55B7"/>
    <w:rsid w:val="001B66F8"/>
    <w:rsid w:val="001B6951"/>
    <w:rsid w:val="001B6C74"/>
    <w:rsid w:val="001B790A"/>
    <w:rsid w:val="001C0F82"/>
    <w:rsid w:val="001C1D5A"/>
    <w:rsid w:val="001C3369"/>
    <w:rsid w:val="001C3DBB"/>
    <w:rsid w:val="001C44D3"/>
    <w:rsid w:val="001C488C"/>
    <w:rsid w:val="001C5929"/>
    <w:rsid w:val="001D12D3"/>
    <w:rsid w:val="001D2F08"/>
    <w:rsid w:val="001D4236"/>
    <w:rsid w:val="001D454C"/>
    <w:rsid w:val="001D64C5"/>
    <w:rsid w:val="001D72F6"/>
    <w:rsid w:val="001E00D9"/>
    <w:rsid w:val="001E157D"/>
    <w:rsid w:val="001E253A"/>
    <w:rsid w:val="001E704E"/>
    <w:rsid w:val="001F0424"/>
    <w:rsid w:val="001F1E05"/>
    <w:rsid w:val="001F20A0"/>
    <w:rsid w:val="001F2B09"/>
    <w:rsid w:val="001F3725"/>
    <w:rsid w:val="001F4B45"/>
    <w:rsid w:val="001F4C67"/>
    <w:rsid w:val="001F50EA"/>
    <w:rsid w:val="001F53E8"/>
    <w:rsid w:val="0020085B"/>
    <w:rsid w:val="00201FCE"/>
    <w:rsid w:val="002036D8"/>
    <w:rsid w:val="002043B9"/>
    <w:rsid w:val="002048E2"/>
    <w:rsid w:val="00207E91"/>
    <w:rsid w:val="002102E7"/>
    <w:rsid w:val="0021233D"/>
    <w:rsid w:val="00213275"/>
    <w:rsid w:val="002155A2"/>
    <w:rsid w:val="002155E6"/>
    <w:rsid w:val="0021564C"/>
    <w:rsid w:val="002175C7"/>
    <w:rsid w:val="00217DC1"/>
    <w:rsid w:val="00220A21"/>
    <w:rsid w:val="00221887"/>
    <w:rsid w:val="0022275D"/>
    <w:rsid w:val="00224A1D"/>
    <w:rsid w:val="00226312"/>
    <w:rsid w:val="00226BF2"/>
    <w:rsid w:val="0023382D"/>
    <w:rsid w:val="002340E9"/>
    <w:rsid w:val="00240751"/>
    <w:rsid w:val="00240CC0"/>
    <w:rsid w:val="00242BBF"/>
    <w:rsid w:val="00243CCA"/>
    <w:rsid w:val="00245532"/>
    <w:rsid w:val="002465BC"/>
    <w:rsid w:val="00247B17"/>
    <w:rsid w:val="00250A76"/>
    <w:rsid w:val="002520E1"/>
    <w:rsid w:val="00253FB5"/>
    <w:rsid w:val="002548C8"/>
    <w:rsid w:val="00254D84"/>
    <w:rsid w:val="002554BB"/>
    <w:rsid w:val="0025725C"/>
    <w:rsid w:val="00257AD7"/>
    <w:rsid w:val="00261B83"/>
    <w:rsid w:val="00261C72"/>
    <w:rsid w:val="00264511"/>
    <w:rsid w:val="00264E49"/>
    <w:rsid w:val="00265105"/>
    <w:rsid w:val="00267C97"/>
    <w:rsid w:val="00271721"/>
    <w:rsid w:val="00273073"/>
    <w:rsid w:val="002814D6"/>
    <w:rsid w:val="0028159A"/>
    <w:rsid w:val="002819A8"/>
    <w:rsid w:val="00283F4D"/>
    <w:rsid w:val="00285312"/>
    <w:rsid w:val="00286940"/>
    <w:rsid w:val="00286D01"/>
    <w:rsid w:val="002912DA"/>
    <w:rsid w:val="002952F9"/>
    <w:rsid w:val="0029658E"/>
    <w:rsid w:val="00297687"/>
    <w:rsid w:val="00297F40"/>
    <w:rsid w:val="002A0673"/>
    <w:rsid w:val="002A2AD9"/>
    <w:rsid w:val="002A4B76"/>
    <w:rsid w:val="002A4EF4"/>
    <w:rsid w:val="002A7B4D"/>
    <w:rsid w:val="002B2043"/>
    <w:rsid w:val="002B287C"/>
    <w:rsid w:val="002B2B92"/>
    <w:rsid w:val="002B306F"/>
    <w:rsid w:val="002B33BB"/>
    <w:rsid w:val="002B347E"/>
    <w:rsid w:val="002B460D"/>
    <w:rsid w:val="002B58E1"/>
    <w:rsid w:val="002B5E8B"/>
    <w:rsid w:val="002C0668"/>
    <w:rsid w:val="002C0A40"/>
    <w:rsid w:val="002C0D00"/>
    <w:rsid w:val="002C200C"/>
    <w:rsid w:val="002C3B59"/>
    <w:rsid w:val="002C42C6"/>
    <w:rsid w:val="002C67A6"/>
    <w:rsid w:val="002C742E"/>
    <w:rsid w:val="002C7BF1"/>
    <w:rsid w:val="002D1C3E"/>
    <w:rsid w:val="002D3332"/>
    <w:rsid w:val="002D45B3"/>
    <w:rsid w:val="002D57AA"/>
    <w:rsid w:val="002D600B"/>
    <w:rsid w:val="002D6F92"/>
    <w:rsid w:val="002D7F2D"/>
    <w:rsid w:val="002E0FE5"/>
    <w:rsid w:val="002E1125"/>
    <w:rsid w:val="002E2BDA"/>
    <w:rsid w:val="002E40DE"/>
    <w:rsid w:val="002E5DD1"/>
    <w:rsid w:val="002E64DB"/>
    <w:rsid w:val="002E6AA6"/>
    <w:rsid w:val="002F0A03"/>
    <w:rsid w:val="002F1468"/>
    <w:rsid w:val="002F1E03"/>
    <w:rsid w:val="002F1EAC"/>
    <w:rsid w:val="002F313D"/>
    <w:rsid w:val="002F680C"/>
    <w:rsid w:val="002F6C1B"/>
    <w:rsid w:val="003006CD"/>
    <w:rsid w:val="00301287"/>
    <w:rsid w:val="003012C7"/>
    <w:rsid w:val="003024D8"/>
    <w:rsid w:val="003030EE"/>
    <w:rsid w:val="00303D95"/>
    <w:rsid w:val="00303E4F"/>
    <w:rsid w:val="0030504B"/>
    <w:rsid w:val="00305860"/>
    <w:rsid w:val="00306F36"/>
    <w:rsid w:val="00312A9B"/>
    <w:rsid w:val="00312F83"/>
    <w:rsid w:val="00314F9A"/>
    <w:rsid w:val="003157DC"/>
    <w:rsid w:val="00321548"/>
    <w:rsid w:val="003242C1"/>
    <w:rsid w:val="00324D1A"/>
    <w:rsid w:val="00330FF8"/>
    <w:rsid w:val="00332B6C"/>
    <w:rsid w:val="00333429"/>
    <w:rsid w:val="00335B50"/>
    <w:rsid w:val="00335D98"/>
    <w:rsid w:val="003365A0"/>
    <w:rsid w:val="00343FAA"/>
    <w:rsid w:val="003506E9"/>
    <w:rsid w:val="00351938"/>
    <w:rsid w:val="00351B31"/>
    <w:rsid w:val="003522FC"/>
    <w:rsid w:val="003536DB"/>
    <w:rsid w:val="003538DD"/>
    <w:rsid w:val="00353906"/>
    <w:rsid w:val="00354FFC"/>
    <w:rsid w:val="00363E6B"/>
    <w:rsid w:val="00364699"/>
    <w:rsid w:val="00364D3F"/>
    <w:rsid w:val="003656A1"/>
    <w:rsid w:val="00366641"/>
    <w:rsid w:val="003671FC"/>
    <w:rsid w:val="003718CD"/>
    <w:rsid w:val="00374BA2"/>
    <w:rsid w:val="003763E9"/>
    <w:rsid w:val="00376FB7"/>
    <w:rsid w:val="00377474"/>
    <w:rsid w:val="003810E0"/>
    <w:rsid w:val="00382005"/>
    <w:rsid w:val="00384AEE"/>
    <w:rsid w:val="00384DE3"/>
    <w:rsid w:val="00387856"/>
    <w:rsid w:val="00387DD7"/>
    <w:rsid w:val="003903A8"/>
    <w:rsid w:val="00392057"/>
    <w:rsid w:val="00392087"/>
    <w:rsid w:val="00392780"/>
    <w:rsid w:val="0039295C"/>
    <w:rsid w:val="00392F7C"/>
    <w:rsid w:val="003940B2"/>
    <w:rsid w:val="00394DF3"/>
    <w:rsid w:val="00395607"/>
    <w:rsid w:val="00397136"/>
    <w:rsid w:val="003A3398"/>
    <w:rsid w:val="003A5E91"/>
    <w:rsid w:val="003B043B"/>
    <w:rsid w:val="003B186D"/>
    <w:rsid w:val="003B2816"/>
    <w:rsid w:val="003B32FF"/>
    <w:rsid w:val="003B3CB6"/>
    <w:rsid w:val="003B5372"/>
    <w:rsid w:val="003C11AA"/>
    <w:rsid w:val="003C2224"/>
    <w:rsid w:val="003C40F2"/>
    <w:rsid w:val="003C67D3"/>
    <w:rsid w:val="003C6AF1"/>
    <w:rsid w:val="003D05F8"/>
    <w:rsid w:val="003D0AB4"/>
    <w:rsid w:val="003D1CE8"/>
    <w:rsid w:val="003D3325"/>
    <w:rsid w:val="003D5026"/>
    <w:rsid w:val="003D7942"/>
    <w:rsid w:val="003D7D02"/>
    <w:rsid w:val="003E0A08"/>
    <w:rsid w:val="003E36C1"/>
    <w:rsid w:val="003E6EEA"/>
    <w:rsid w:val="003E7FEE"/>
    <w:rsid w:val="003F0BA4"/>
    <w:rsid w:val="003F0C26"/>
    <w:rsid w:val="003F141F"/>
    <w:rsid w:val="003F2DD7"/>
    <w:rsid w:val="003F3F50"/>
    <w:rsid w:val="003F616A"/>
    <w:rsid w:val="004017A9"/>
    <w:rsid w:val="00401B93"/>
    <w:rsid w:val="0040472B"/>
    <w:rsid w:val="00407AD7"/>
    <w:rsid w:val="00407AEA"/>
    <w:rsid w:val="004114DA"/>
    <w:rsid w:val="0041563C"/>
    <w:rsid w:val="00422F78"/>
    <w:rsid w:val="00427EB6"/>
    <w:rsid w:val="00431EE9"/>
    <w:rsid w:val="004338B1"/>
    <w:rsid w:val="004338DA"/>
    <w:rsid w:val="0043646F"/>
    <w:rsid w:val="004409EE"/>
    <w:rsid w:val="00442773"/>
    <w:rsid w:val="00443CF9"/>
    <w:rsid w:val="00446D9E"/>
    <w:rsid w:val="00452373"/>
    <w:rsid w:val="00454F87"/>
    <w:rsid w:val="00454FCC"/>
    <w:rsid w:val="00457D4C"/>
    <w:rsid w:val="0046085C"/>
    <w:rsid w:val="00461A79"/>
    <w:rsid w:val="00462DF3"/>
    <w:rsid w:val="00462FE8"/>
    <w:rsid w:val="00465E16"/>
    <w:rsid w:val="0046612E"/>
    <w:rsid w:val="00466869"/>
    <w:rsid w:val="00471975"/>
    <w:rsid w:val="00471B97"/>
    <w:rsid w:val="00472E1E"/>
    <w:rsid w:val="00474B1F"/>
    <w:rsid w:val="004750BA"/>
    <w:rsid w:val="00475722"/>
    <w:rsid w:val="004769A6"/>
    <w:rsid w:val="00476AB6"/>
    <w:rsid w:val="00480031"/>
    <w:rsid w:val="004822CD"/>
    <w:rsid w:val="004826C5"/>
    <w:rsid w:val="00482F31"/>
    <w:rsid w:val="00483E79"/>
    <w:rsid w:val="00484C67"/>
    <w:rsid w:val="0048547C"/>
    <w:rsid w:val="00485D66"/>
    <w:rsid w:val="00486720"/>
    <w:rsid w:val="00487543"/>
    <w:rsid w:val="0049381F"/>
    <w:rsid w:val="00494ADA"/>
    <w:rsid w:val="00495CA5"/>
    <w:rsid w:val="00495CC3"/>
    <w:rsid w:val="00497569"/>
    <w:rsid w:val="00497D1A"/>
    <w:rsid w:val="004A0974"/>
    <w:rsid w:val="004A137A"/>
    <w:rsid w:val="004A4279"/>
    <w:rsid w:val="004A48AD"/>
    <w:rsid w:val="004A6395"/>
    <w:rsid w:val="004A6835"/>
    <w:rsid w:val="004B0CC0"/>
    <w:rsid w:val="004B12B1"/>
    <w:rsid w:val="004B140C"/>
    <w:rsid w:val="004B1975"/>
    <w:rsid w:val="004B42EE"/>
    <w:rsid w:val="004B6AB7"/>
    <w:rsid w:val="004C0740"/>
    <w:rsid w:val="004C3153"/>
    <w:rsid w:val="004C4E3D"/>
    <w:rsid w:val="004C5E00"/>
    <w:rsid w:val="004C7D8A"/>
    <w:rsid w:val="004D2BCE"/>
    <w:rsid w:val="004D373B"/>
    <w:rsid w:val="004D3B7E"/>
    <w:rsid w:val="004D443C"/>
    <w:rsid w:val="004D4C7E"/>
    <w:rsid w:val="004D5B53"/>
    <w:rsid w:val="004D782A"/>
    <w:rsid w:val="004E154E"/>
    <w:rsid w:val="004E40D0"/>
    <w:rsid w:val="004E553E"/>
    <w:rsid w:val="004F47ED"/>
    <w:rsid w:val="004F79AA"/>
    <w:rsid w:val="00500084"/>
    <w:rsid w:val="005012CC"/>
    <w:rsid w:val="00502C5E"/>
    <w:rsid w:val="0050354E"/>
    <w:rsid w:val="00503B7D"/>
    <w:rsid w:val="00504787"/>
    <w:rsid w:val="00510660"/>
    <w:rsid w:val="00510920"/>
    <w:rsid w:val="005109D1"/>
    <w:rsid w:val="00510B06"/>
    <w:rsid w:val="00511EF1"/>
    <w:rsid w:val="0051241F"/>
    <w:rsid w:val="00512C2A"/>
    <w:rsid w:val="00517EEC"/>
    <w:rsid w:val="0052191B"/>
    <w:rsid w:val="00522A24"/>
    <w:rsid w:val="005238F8"/>
    <w:rsid w:val="00523A74"/>
    <w:rsid w:val="00524FC3"/>
    <w:rsid w:val="00527CA7"/>
    <w:rsid w:val="00530242"/>
    <w:rsid w:val="005319D8"/>
    <w:rsid w:val="005333BC"/>
    <w:rsid w:val="005358F2"/>
    <w:rsid w:val="00536965"/>
    <w:rsid w:val="00537D11"/>
    <w:rsid w:val="00541B68"/>
    <w:rsid w:val="00544092"/>
    <w:rsid w:val="0054638A"/>
    <w:rsid w:val="00551DE4"/>
    <w:rsid w:val="005522A3"/>
    <w:rsid w:val="005535DC"/>
    <w:rsid w:val="00554412"/>
    <w:rsid w:val="005561CF"/>
    <w:rsid w:val="00557391"/>
    <w:rsid w:val="0055746B"/>
    <w:rsid w:val="005609F4"/>
    <w:rsid w:val="0056342C"/>
    <w:rsid w:val="00563912"/>
    <w:rsid w:val="00566C39"/>
    <w:rsid w:val="00566C41"/>
    <w:rsid w:val="005671CD"/>
    <w:rsid w:val="00570E0D"/>
    <w:rsid w:val="00570F97"/>
    <w:rsid w:val="00572412"/>
    <w:rsid w:val="00572751"/>
    <w:rsid w:val="00573D62"/>
    <w:rsid w:val="0057525A"/>
    <w:rsid w:val="00575E32"/>
    <w:rsid w:val="005763C7"/>
    <w:rsid w:val="00577F30"/>
    <w:rsid w:val="00580AE0"/>
    <w:rsid w:val="00582859"/>
    <w:rsid w:val="00586965"/>
    <w:rsid w:val="00590A5A"/>
    <w:rsid w:val="00591653"/>
    <w:rsid w:val="0059182B"/>
    <w:rsid w:val="00593287"/>
    <w:rsid w:val="00596224"/>
    <w:rsid w:val="0059688F"/>
    <w:rsid w:val="00596F05"/>
    <w:rsid w:val="005A1403"/>
    <w:rsid w:val="005A4740"/>
    <w:rsid w:val="005A5A86"/>
    <w:rsid w:val="005A6AB3"/>
    <w:rsid w:val="005A715E"/>
    <w:rsid w:val="005A79AE"/>
    <w:rsid w:val="005B3846"/>
    <w:rsid w:val="005B40E3"/>
    <w:rsid w:val="005B6FDE"/>
    <w:rsid w:val="005C0D35"/>
    <w:rsid w:val="005C251C"/>
    <w:rsid w:val="005C2EFF"/>
    <w:rsid w:val="005C5B77"/>
    <w:rsid w:val="005D0162"/>
    <w:rsid w:val="005D0212"/>
    <w:rsid w:val="005D0AD2"/>
    <w:rsid w:val="005D3DFC"/>
    <w:rsid w:val="005D419B"/>
    <w:rsid w:val="005D4D30"/>
    <w:rsid w:val="005D6732"/>
    <w:rsid w:val="005E1380"/>
    <w:rsid w:val="005E147B"/>
    <w:rsid w:val="005E1E00"/>
    <w:rsid w:val="005E1FC6"/>
    <w:rsid w:val="005E26F4"/>
    <w:rsid w:val="005F136A"/>
    <w:rsid w:val="005F15BC"/>
    <w:rsid w:val="005F1E12"/>
    <w:rsid w:val="005F38D4"/>
    <w:rsid w:val="005F40B6"/>
    <w:rsid w:val="005F49B7"/>
    <w:rsid w:val="005F6739"/>
    <w:rsid w:val="005F6CD3"/>
    <w:rsid w:val="005F70A5"/>
    <w:rsid w:val="006024F8"/>
    <w:rsid w:val="00603725"/>
    <w:rsid w:val="0060433F"/>
    <w:rsid w:val="00604880"/>
    <w:rsid w:val="006059BB"/>
    <w:rsid w:val="00610A30"/>
    <w:rsid w:val="00611A07"/>
    <w:rsid w:val="00612A02"/>
    <w:rsid w:val="00612FBB"/>
    <w:rsid w:val="006130E9"/>
    <w:rsid w:val="0061316B"/>
    <w:rsid w:val="0061408F"/>
    <w:rsid w:val="00614484"/>
    <w:rsid w:val="006147E2"/>
    <w:rsid w:val="006149F7"/>
    <w:rsid w:val="006150F8"/>
    <w:rsid w:val="00622756"/>
    <w:rsid w:val="00624C08"/>
    <w:rsid w:val="00624E84"/>
    <w:rsid w:val="0062617A"/>
    <w:rsid w:val="0062725A"/>
    <w:rsid w:val="00627510"/>
    <w:rsid w:val="00630964"/>
    <w:rsid w:val="00630E89"/>
    <w:rsid w:val="0063450A"/>
    <w:rsid w:val="00634A00"/>
    <w:rsid w:val="00634A12"/>
    <w:rsid w:val="006402F1"/>
    <w:rsid w:val="006410EC"/>
    <w:rsid w:val="006423D0"/>
    <w:rsid w:val="006429A5"/>
    <w:rsid w:val="0064437F"/>
    <w:rsid w:val="006450E9"/>
    <w:rsid w:val="00645773"/>
    <w:rsid w:val="00645EA2"/>
    <w:rsid w:val="00645F73"/>
    <w:rsid w:val="006466C1"/>
    <w:rsid w:val="00647204"/>
    <w:rsid w:val="00647A6E"/>
    <w:rsid w:val="006513CD"/>
    <w:rsid w:val="0065364C"/>
    <w:rsid w:val="00657D15"/>
    <w:rsid w:val="0066216F"/>
    <w:rsid w:val="00664CBA"/>
    <w:rsid w:val="006666EE"/>
    <w:rsid w:val="00667E58"/>
    <w:rsid w:val="006706BD"/>
    <w:rsid w:val="006712C4"/>
    <w:rsid w:val="00676265"/>
    <w:rsid w:val="006779F3"/>
    <w:rsid w:val="00681D89"/>
    <w:rsid w:val="0068255B"/>
    <w:rsid w:val="0068728F"/>
    <w:rsid w:val="00691212"/>
    <w:rsid w:val="00691F43"/>
    <w:rsid w:val="00692A17"/>
    <w:rsid w:val="00692A1F"/>
    <w:rsid w:val="00692B04"/>
    <w:rsid w:val="0069313A"/>
    <w:rsid w:val="006941CD"/>
    <w:rsid w:val="00694D6F"/>
    <w:rsid w:val="006961B1"/>
    <w:rsid w:val="006961C4"/>
    <w:rsid w:val="006962F3"/>
    <w:rsid w:val="00696B33"/>
    <w:rsid w:val="00696B59"/>
    <w:rsid w:val="00696FE4"/>
    <w:rsid w:val="006976F4"/>
    <w:rsid w:val="006A33DA"/>
    <w:rsid w:val="006A4841"/>
    <w:rsid w:val="006A4C21"/>
    <w:rsid w:val="006A56CF"/>
    <w:rsid w:val="006A5A61"/>
    <w:rsid w:val="006B2479"/>
    <w:rsid w:val="006B5DA5"/>
    <w:rsid w:val="006B7484"/>
    <w:rsid w:val="006B7A80"/>
    <w:rsid w:val="006C2253"/>
    <w:rsid w:val="006C22BC"/>
    <w:rsid w:val="006C3D9F"/>
    <w:rsid w:val="006C42FB"/>
    <w:rsid w:val="006C599A"/>
    <w:rsid w:val="006C7372"/>
    <w:rsid w:val="006C7907"/>
    <w:rsid w:val="006C7CDC"/>
    <w:rsid w:val="006C7E8F"/>
    <w:rsid w:val="006D3622"/>
    <w:rsid w:val="006D3942"/>
    <w:rsid w:val="006D4228"/>
    <w:rsid w:val="006E1396"/>
    <w:rsid w:val="006E17AF"/>
    <w:rsid w:val="006E6FB8"/>
    <w:rsid w:val="006F6578"/>
    <w:rsid w:val="006F6F04"/>
    <w:rsid w:val="006F7AA7"/>
    <w:rsid w:val="00702CA8"/>
    <w:rsid w:val="007034D1"/>
    <w:rsid w:val="00703869"/>
    <w:rsid w:val="007052DE"/>
    <w:rsid w:val="00705CC6"/>
    <w:rsid w:val="00706D7B"/>
    <w:rsid w:val="007102E3"/>
    <w:rsid w:val="00714FE0"/>
    <w:rsid w:val="00716C1B"/>
    <w:rsid w:val="0072006D"/>
    <w:rsid w:val="00720926"/>
    <w:rsid w:val="00721EFF"/>
    <w:rsid w:val="00724397"/>
    <w:rsid w:val="00724BA2"/>
    <w:rsid w:val="00725221"/>
    <w:rsid w:val="00727406"/>
    <w:rsid w:val="00727FDE"/>
    <w:rsid w:val="0073417B"/>
    <w:rsid w:val="0074164D"/>
    <w:rsid w:val="007440A1"/>
    <w:rsid w:val="00745CE0"/>
    <w:rsid w:val="0075050A"/>
    <w:rsid w:val="00752DE8"/>
    <w:rsid w:val="007532BE"/>
    <w:rsid w:val="00754676"/>
    <w:rsid w:val="00755614"/>
    <w:rsid w:val="007561C2"/>
    <w:rsid w:val="007562D9"/>
    <w:rsid w:val="00756933"/>
    <w:rsid w:val="00761DBE"/>
    <w:rsid w:val="00762FA7"/>
    <w:rsid w:val="007631C6"/>
    <w:rsid w:val="007635FB"/>
    <w:rsid w:val="00763A76"/>
    <w:rsid w:val="007658C5"/>
    <w:rsid w:val="00765DB5"/>
    <w:rsid w:val="00770065"/>
    <w:rsid w:val="00771B0B"/>
    <w:rsid w:val="00772F14"/>
    <w:rsid w:val="007736EE"/>
    <w:rsid w:val="00774C4F"/>
    <w:rsid w:val="0077569B"/>
    <w:rsid w:val="00775EA3"/>
    <w:rsid w:val="00776691"/>
    <w:rsid w:val="00776EE8"/>
    <w:rsid w:val="00777171"/>
    <w:rsid w:val="00781653"/>
    <w:rsid w:val="00782075"/>
    <w:rsid w:val="00783C10"/>
    <w:rsid w:val="00785A4F"/>
    <w:rsid w:val="00785DC5"/>
    <w:rsid w:val="007908D8"/>
    <w:rsid w:val="007966B9"/>
    <w:rsid w:val="007A0319"/>
    <w:rsid w:val="007A039E"/>
    <w:rsid w:val="007A105A"/>
    <w:rsid w:val="007A2250"/>
    <w:rsid w:val="007A5619"/>
    <w:rsid w:val="007A687E"/>
    <w:rsid w:val="007A6D4B"/>
    <w:rsid w:val="007A6DC9"/>
    <w:rsid w:val="007B0953"/>
    <w:rsid w:val="007B1E9B"/>
    <w:rsid w:val="007B25AF"/>
    <w:rsid w:val="007B27D0"/>
    <w:rsid w:val="007B326B"/>
    <w:rsid w:val="007B37C4"/>
    <w:rsid w:val="007B4461"/>
    <w:rsid w:val="007B5196"/>
    <w:rsid w:val="007B6824"/>
    <w:rsid w:val="007C095C"/>
    <w:rsid w:val="007C180B"/>
    <w:rsid w:val="007C30AB"/>
    <w:rsid w:val="007C3DCD"/>
    <w:rsid w:val="007C442D"/>
    <w:rsid w:val="007C494D"/>
    <w:rsid w:val="007C5E1F"/>
    <w:rsid w:val="007C61E7"/>
    <w:rsid w:val="007D0076"/>
    <w:rsid w:val="007D03CC"/>
    <w:rsid w:val="007D1D2C"/>
    <w:rsid w:val="007D30D9"/>
    <w:rsid w:val="007D314C"/>
    <w:rsid w:val="007D39DA"/>
    <w:rsid w:val="007D69B7"/>
    <w:rsid w:val="007D6B82"/>
    <w:rsid w:val="007D77B8"/>
    <w:rsid w:val="007D7EEE"/>
    <w:rsid w:val="007E1169"/>
    <w:rsid w:val="007E3178"/>
    <w:rsid w:val="007E58B7"/>
    <w:rsid w:val="007E76F4"/>
    <w:rsid w:val="007E798E"/>
    <w:rsid w:val="007F0431"/>
    <w:rsid w:val="007F09C2"/>
    <w:rsid w:val="007F1476"/>
    <w:rsid w:val="007F15C8"/>
    <w:rsid w:val="007F226F"/>
    <w:rsid w:val="007F417E"/>
    <w:rsid w:val="007F6205"/>
    <w:rsid w:val="008021BA"/>
    <w:rsid w:val="00802FEA"/>
    <w:rsid w:val="00804E70"/>
    <w:rsid w:val="00804EEF"/>
    <w:rsid w:val="0080619F"/>
    <w:rsid w:val="008062F8"/>
    <w:rsid w:val="008063E2"/>
    <w:rsid w:val="00806482"/>
    <w:rsid w:val="008074C8"/>
    <w:rsid w:val="008120FC"/>
    <w:rsid w:val="008126C9"/>
    <w:rsid w:val="00817EDD"/>
    <w:rsid w:val="008223BF"/>
    <w:rsid w:val="008236E4"/>
    <w:rsid w:val="00827FCF"/>
    <w:rsid w:val="008300DF"/>
    <w:rsid w:val="0083016F"/>
    <w:rsid w:val="0083034C"/>
    <w:rsid w:val="00830EDA"/>
    <w:rsid w:val="0083129E"/>
    <w:rsid w:val="008312B5"/>
    <w:rsid w:val="008318DC"/>
    <w:rsid w:val="0083193A"/>
    <w:rsid w:val="00832609"/>
    <w:rsid w:val="008336C5"/>
    <w:rsid w:val="00835554"/>
    <w:rsid w:val="00842110"/>
    <w:rsid w:val="0084351B"/>
    <w:rsid w:val="0084558E"/>
    <w:rsid w:val="00845A01"/>
    <w:rsid w:val="00846C23"/>
    <w:rsid w:val="00851097"/>
    <w:rsid w:val="00852024"/>
    <w:rsid w:val="0085240C"/>
    <w:rsid w:val="008530A5"/>
    <w:rsid w:val="008537E0"/>
    <w:rsid w:val="00856302"/>
    <w:rsid w:val="00857811"/>
    <w:rsid w:val="008578F1"/>
    <w:rsid w:val="00857C23"/>
    <w:rsid w:val="008602C8"/>
    <w:rsid w:val="00860592"/>
    <w:rsid w:val="00860950"/>
    <w:rsid w:val="00860F43"/>
    <w:rsid w:val="008611FE"/>
    <w:rsid w:val="0086160F"/>
    <w:rsid w:val="00861789"/>
    <w:rsid w:val="00865826"/>
    <w:rsid w:val="00873D62"/>
    <w:rsid w:val="0087449C"/>
    <w:rsid w:val="0088363C"/>
    <w:rsid w:val="00883872"/>
    <w:rsid w:val="00884DAF"/>
    <w:rsid w:val="00892E0C"/>
    <w:rsid w:val="00893965"/>
    <w:rsid w:val="00894768"/>
    <w:rsid w:val="00896E42"/>
    <w:rsid w:val="008A0DA8"/>
    <w:rsid w:val="008A382D"/>
    <w:rsid w:val="008A43CD"/>
    <w:rsid w:val="008B553D"/>
    <w:rsid w:val="008B7BF0"/>
    <w:rsid w:val="008C0B12"/>
    <w:rsid w:val="008C1E7F"/>
    <w:rsid w:val="008C23CB"/>
    <w:rsid w:val="008D0A62"/>
    <w:rsid w:val="008D0B6C"/>
    <w:rsid w:val="008D2ADE"/>
    <w:rsid w:val="008D4064"/>
    <w:rsid w:val="008D4498"/>
    <w:rsid w:val="008D4832"/>
    <w:rsid w:val="008E139C"/>
    <w:rsid w:val="008E21BE"/>
    <w:rsid w:val="008E2BCB"/>
    <w:rsid w:val="008E33D0"/>
    <w:rsid w:val="008E5629"/>
    <w:rsid w:val="008E6B08"/>
    <w:rsid w:val="008E7C0E"/>
    <w:rsid w:val="008F2406"/>
    <w:rsid w:val="008F3026"/>
    <w:rsid w:val="008F657F"/>
    <w:rsid w:val="008F754E"/>
    <w:rsid w:val="008F7B7B"/>
    <w:rsid w:val="0090077A"/>
    <w:rsid w:val="009009B2"/>
    <w:rsid w:val="009025DB"/>
    <w:rsid w:val="009045DD"/>
    <w:rsid w:val="009078DB"/>
    <w:rsid w:val="00907AB5"/>
    <w:rsid w:val="009168DF"/>
    <w:rsid w:val="00916D94"/>
    <w:rsid w:val="009173E0"/>
    <w:rsid w:val="00924944"/>
    <w:rsid w:val="00925E80"/>
    <w:rsid w:val="00926247"/>
    <w:rsid w:val="0092656B"/>
    <w:rsid w:val="00926613"/>
    <w:rsid w:val="009302C8"/>
    <w:rsid w:val="00930675"/>
    <w:rsid w:val="009307A2"/>
    <w:rsid w:val="00930EA7"/>
    <w:rsid w:val="009320B4"/>
    <w:rsid w:val="009327C3"/>
    <w:rsid w:val="00932DB7"/>
    <w:rsid w:val="00933014"/>
    <w:rsid w:val="009337A9"/>
    <w:rsid w:val="00934127"/>
    <w:rsid w:val="009342AA"/>
    <w:rsid w:val="00934643"/>
    <w:rsid w:val="00934797"/>
    <w:rsid w:val="009376CE"/>
    <w:rsid w:val="00941636"/>
    <w:rsid w:val="00942AA3"/>
    <w:rsid w:val="0094335E"/>
    <w:rsid w:val="0094371C"/>
    <w:rsid w:val="00943D65"/>
    <w:rsid w:val="009455AD"/>
    <w:rsid w:val="00945926"/>
    <w:rsid w:val="00945DB1"/>
    <w:rsid w:val="009478DA"/>
    <w:rsid w:val="0095268F"/>
    <w:rsid w:val="0095355E"/>
    <w:rsid w:val="00956C38"/>
    <w:rsid w:val="00960891"/>
    <w:rsid w:val="00960D60"/>
    <w:rsid w:val="0096371D"/>
    <w:rsid w:val="009665F5"/>
    <w:rsid w:val="00966DFF"/>
    <w:rsid w:val="00966E33"/>
    <w:rsid w:val="00967E91"/>
    <w:rsid w:val="00970A8E"/>
    <w:rsid w:val="00972661"/>
    <w:rsid w:val="00975DFD"/>
    <w:rsid w:val="009761B3"/>
    <w:rsid w:val="00977997"/>
    <w:rsid w:val="00977AF4"/>
    <w:rsid w:val="00981B5B"/>
    <w:rsid w:val="009853B9"/>
    <w:rsid w:val="00985760"/>
    <w:rsid w:val="00990BA9"/>
    <w:rsid w:val="0099162B"/>
    <w:rsid w:val="00991D11"/>
    <w:rsid w:val="00991D9E"/>
    <w:rsid w:val="0099259E"/>
    <w:rsid w:val="009927F2"/>
    <w:rsid w:val="009942FD"/>
    <w:rsid w:val="0099459E"/>
    <w:rsid w:val="009A005E"/>
    <w:rsid w:val="009A1122"/>
    <w:rsid w:val="009A1931"/>
    <w:rsid w:val="009A1AB9"/>
    <w:rsid w:val="009A2DBC"/>
    <w:rsid w:val="009A5FE7"/>
    <w:rsid w:val="009A6806"/>
    <w:rsid w:val="009A6894"/>
    <w:rsid w:val="009A6DA4"/>
    <w:rsid w:val="009B0D57"/>
    <w:rsid w:val="009B1608"/>
    <w:rsid w:val="009B266D"/>
    <w:rsid w:val="009B2B9A"/>
    <w:rsid w:val="009B3A06"/>
    <w:rsid w:val="009B54F9"/>
    <w:rsid w:val="009B6EBC"/>
    <w:rsid w:val="009C36F9"/>
    <w:rsid w:val="009C61BD"/>
    <w:rsid w:val="009C6E21"/>
    <w:rsid w:val="009D1306"/>
    <w:rsid w:val="009D271E"/>
    <w:rsid w:val="009D35E5"/>
    <w:rsid w:val="009D4774"/>
    <w:rsid w:val="009E2523"/>
    <w:rsid w:val="009E29F7"/>
    <w:rsid w:val="009E437F"/>
    <w:rsid w:val="009E4461"/>
    <w:rsid w:val="009E76B6"/>
    <w:rsid w:val="009E7FDB"/>
    <w:rsid w:val="009F3588"/>
    <w:rsid w:val="009F5B28"/>
    <w:rsid w:val="009F7077"/>
    <w:rsid w:val="009F7517"/>
    <w:rsid w:val="00A009E3"/>
    <w:rsid w:val="00A0179E"/>
    <w:rsid w:val="00A02463"/>
    <w:rsid w:val="00A054C5"/>
    <w:rsid w:val="00A0664F"/>
    <w:rsid w:val="00A07053"/>
    <w:rsid w:val="00A07876"/>
    <w:rsid w:val="00A07D77"/>
    <w:rsid w:val="00A12F2A"/>
    <w:rsid w:val="00A13C12"/>
    <w:rsid w:val="00A14D19"/>
    <w:rsid w:val="00A15183"/>
    <w:rsid w:val="00A1659C"/>
    <w:rsid w:val="00A21759"/>
    <w:rsid w:val="00A23DAC"/>
    <w:rsid w:val="00A24593"/>
    <w:rsid w:val="00A25C2B"/>
    <w:rsid w:val="00A2637F"/>
    <w:rsid w:val="00A26F1C"/>
    <w:rsid w:val="00A27633"/>
    <w:rsid w:val="00A32324"/>
    <w:rsid w:val="00A32499"/>
    <w:rsid w:val="00A332EA"/>
    <w:rsid w:val="00A33DAE"/>
    <w:rsid w:val="00A34CD1"/>
    <w:rsid w:val="00A40A2C"/>
    <w:rsid w:val="00A40EC6"/>
    <w:rsid w:val="00A4213F"/>
    <w:rsid w:val="00A4253B"/>
    <w:rsid w:val="00A528EA"/>
    <w:rsid w:val="00A52EFE"/>
    <w:rsid w:val="00A54CFC"/>
    <w:rsid w:val="00A631F4"/>
    <w:rsid w:val="00A64EC9"/>
    <w:rsid w:val="00A66901"/>
    <w:rsid w:val="00A72083"/>
    <w:rsid w:val="00A7230D"/>
    <w:rsid w:val="00A72444"/>
    <w:rsid w:val="00A730C9"/>
    <w:rsid w:val="00A75F3C"/>
    <w:rsid w:val="00A77FDC"/>
    <w:rsid w:val="00A81E31"/>
    <w:rsid w:val="00A82922"/>
    <w:rsid w:val="00A833A9"/>
    <w:rsid w:val="00A846DF"/>
    <w:rsid w:val="00A90446"/>
    <w:rsid w:val="00A90594"/>
    <w:rsid w:val="00AA214D"/>
    <w:rsid w:val="00AA3095"/>
    <w:rsid w:val="00AA46F9"/>
    <w:rsid w:val="00AA5003"/>
    <w:rsid w:val="00AA753F"/>
    <w:rsid w:val="00AB3493"/>
    <w:rsid w:val="00AB6D7D"/>
    <w:rsid w:val="00AC1706"/>
    <w:rsid w:val="00AC291C"/>
    <w:rsid w:val="00AC52B8"/>
    <w:rsid w:val="00AC5678"/>
    <w:rsid w:val="00AC6517"/>
    <w:rsid w:val="00AD006C"/>
    <w:rsid w:val="00AD108A"/>
    <w:rsid w:val="00AD377D"/>
    <w:rsid w:val="00AD7B25"/>
    <w:rsid w:val="00AE0BA8"/>
    <w:rsid w:val="00AE0E9D"/>
    <w:rsid w:val="00AE42E7"/>
    <w:rsid w:val="00AE6009"/>
    <w:rsid w:val="00AE767E"/>
    <w:rsid w:val="00AF02DA"/>
    <w:rsid w:val="00AF0E4C"/>
    <w:rsid w:val="00AF35BE"/>
    <w:rsid w:val="00AF431D"/>
    <w:rsid w:val="00AF49B1"/>
    <w:rsid w:val="00AF6A18"/>
    <w:rsid w:val="00B00535"/>
    <w:rsid w:val="00B02B1D"/>
    <w:rsid w:val="00B02C50"/>
    <w:rsid w:val="00B0456D"/>
    <w:rsid w:val="00B05DDF"/>
    <w:rsid w:val="00B105DF"/>
    <w:rsid w:val="00B10D0E"/>
    <w:rsid w:val="00B11815"/>
    <w:rsid w:val="00B11B5B"/>
    <w:rsid w:val="00B12570"/>
    <w:rsid w:val="00B1398F"/>
    <w:rsid w:val="00B143A0"/>
    <w:rsid w:val="00B14684"/>
    <w:rsid w:val="00B1554E"/>
    <w:rsid w:val="00B15BF9"/>
    <w:rsid w:val="00B167BF"/>
    <w:rsid w:val="00B1694F"/>
    <w:rsid w:val="00B178E9"/>
    <w:rsid w:val="00B2046B"/>
    <w:rsid w:val="00B2106B"/>
    <w:rsid w:val="00B22C2C"/>
    <w:rsid w:val="00B24AF4"/>
    <w:rsid w:val="00B25232"/>
    <w:rsid w:val="00B25338"/>
    <w:rsid w:val="00B26B22"/>
    <w:rsid w:val="00B32FAB"/>
    <w:rsid w:val="00B33AC0"/>
    <w:rsid w:val="00B3406E"/>
    <w:rsid w:val="00B341CD"/>
    <w:rsid w:val="00B351D9"/>
    <w:rsid w:val="00B3536C"/>
    <w:rsid w:val="00B35FE4"/>
    <w:rsid w:val="00B36C63"/>
    <w:rsid w:val="00B370E6"/>
    <w:rsid w:val="00B37921"/>
    <w:rsid w:val="00B400AC"/>
    <w:rsid w:val="00B42AAC"/>
    <w:rsid w:val="00B50064"/>
    <w:rsid w:val="00B502A0"/>
    <w:rsid w:val="00B51DB8"/>
    <w:rsid w:val="00B52AEF"/>
    <w:rsid w:val="00B55635"/>
    <w:rsid w:val="00B55B28"/>
    <w:rsid w:val="00B57B62"/>
    <w:rsid w:val="00B60139"/>
    <w:rsid w:val="00B61D53"/>
    <w:rsid w:val="00B6649D"/>
    <w:rsid w:val="00B70E03"/>
    <w:rsid w:val="00B74627"/>
    <w:rsid w:val="00B7463A"/>
    <w:rsid w:val="00B75F57"/>
    <w:rsid w:val="00B76D42"/>
    <w:rsid w:val="00B80555"/>
    <w:rsid w:val="00B86A57"/>
    <w:rsid w:val="00B86DF1"/>
    <w:rsid w:val="00B9315E"/>
    <w:rsid w:val="00B931E6"/>
    <w:rsid w:val="00B96D9E"/>
    <w:rsid w:val="00BA1B71"/>
    <w:rsid w:val="00BA1E83"/>
    <w:rsid w:val="00BA5D3D"/>
    <w:rsid w:val="00BA6107"/>
    <w:rsid w:val="00BA662F"/>
    <w:rsid w:val="00BA7352"/>
    <w:rsid w:val="00BB0129"/>
    <w:rsid w:val="00BB0AF8"/>
    <w:rsid w:val="00BC1A0E"/>
    <w:rsid w:val="00BC29B8"/>
    <w:rsid w:val="00BC2EDC"/>
    <w:rsid w:val="00BC414D"/>
    <w:rsid w:val="00BC42F0"/>
    <w:rsid w:val="00BC455E"/>
    <w:rsid w:val="00BC58F7"/>
    <w:rsid w:val="00BC7EF4"/>
    <w:rsid w:val="00BD0BAC"/>
    <w:rsid w:val="00BD0BD0"/>
    <w:rsid w:val="00BD0FAD"/>
    <w:rsid w:val="00BD1B09"/>
    <w:rsid w:val="00BD3827"/>
    <w:rsid w:val="00BD3843"/>
    <w:rsid w:val="00BD7C4F"/>
    <w:rsid w:val="00BE038D"/>
    <w:rsid w:val="00BE0799"/>
    <w:rsid w:val="00BE1179"/>
    <w:rsid w:val="00BE171E"/>
    <w:rsid w:val="00BF0EEF"/>
    <w:rsid w:val="00BF105C"/>
    <w:rsid w:val="00BF1C09"/>
    <w:rsid w:val="00BF290B"/>
    <w:rsid w:val="00BF3AF1"/>
    <w:rsid w:val="00BF3E21"/>
    <w:rsid w:val="00BF47DC"/>
    <w:rsid w:val="00BF50AD"/>
    <w:rsid w:val="00BF588B"/>
    <w:rsid w:val="00BF5B7A"/>
    <w:rsid w:val="00BF5DBE"/>
    <w:rsid w:val="00BF664D"/>
    <w:rsid w:val="00C00B99"/>
    <w:rsid w:val="00C01A32"/>
    <w:rsid w:val="00C01D06"/>
    <w:rsid w:val="00C01D57"/>
    <w:rsid w:val="00C04CD7"/>
    <w:rsid w:val="00C06015"/>
    <w:rsid w:val="00C07342"/>
    <w:rsid w:val="00C11764"/>
    <w:rsid w:val="00C13F23"/>
    <w:rsid w:val="00C16502"/>
    <w:rsid w:val="00C241CE"/>
    <w:rsid w:val="00C2553C"/>
    <w:rsid w:val="00C25ED0"/>
    <w:rsid w:val="00C34CD7"/>
    <w:rsid w:val="00C35AAE"/>
    <w:rsid w:val="00C35C35"/>
    <w:rsid w:val="00C36739"/>
    <w:rsid w:val="00C41558"/>
    <w:rsid w:val="00C45B4F"/>
    <w:rsid w:val="00C4661C"/>
    <w:rsid w:val="00C5023E"/>
    <w:rsid w:val="00C533C3"/>
    <w:rsid w:val="00C536F6"/>
    <w:rsid w:val="00C53BD6"/>
    <w:rsid w:val="00C555CB"/>
    <w:rsid w:val="00C56C36"/>
    <w:rsid w:val="00C56D33"/>
    <w:rsid w:val="00C5782A"/>
    <w:rsid w:val="00C64819"/>
    <w:rsid w:val="00C64AEA"/>
    <w:rsid w:val="00C6629E"/>
    <w:rsid w:val="00C66529"/>
    <w:rsid w:val="00C675F2"/>
    <w:rsid w:val="00C67EAA"/>
    <w:rsid w:val="00C72096"/>
    <w:rsid w:val="00C773DB"/>
    <w:rsid w:val="00C7743B"/>
    <w:rsid w:val="00C80519"/>
    <w:rsid w:val="00C8064A"/>
    <w:rsid w:val="00C80B80"/>
    <w:rsid w:val="00C8281C"/>
    <w:rsid w:val="00C82E39"/>
    <w:rsid w:val="00C91D83"/>
    <w:rsid w:val="00CA0E20"/>
    <w:rsid w:val="00CA1633"/>
    <w:rsid w:val="00CA1A14"/>
    <w:rsid w:val="00CA2400"/>
    <w:rsid w:val="00CA2EA5"/>
    <w:rsid w:val="00CA43C6"/>
    <w:rsid w:val="00CB0BB3"/>
    <w:rsid w:val="00CB501E"/>
    <w:rsid w:val="00CC0CF9"/>
    <w:rsid w:val="00CC30A1"/>
    <w:rsid w:val="00CC385A"/>
    <w:rsid w:val="00CC3947"/>
    <w:rsid w:val="00CC5441"/>
    <w:rsid w:val="00CC5D82"/>
    <w:rsid w:val="00CD3EEE"/>
    <w:rsid w:val="00CD561D"/>
    <w:rsid w:val="00CE02A7"/>
    <w:rsid w:val="00CE1115"/>
    <w:rsid w:val="00CE2585"/>
    <w:rsid w:val="00CE4B87"/>
    <w:rsid w:val="00CE5906"/>
    <w:rsid w:val="00CE5F7E"/>
    <w:rsid w:val="00CE69C4"/>
    <w:rsid w:val="00CE785A"/>
    <w:rsid w:val="00CF02DF"/>
    <w:rsid w:val="00CF0C15"/>
    <w:rsid w:val="00CF0DC9"/>
    <w:rsid w:val="00CF148B"/>
    <w:rsid w:val="00CF2A95"/>
    <w:rsid w:val="00CF3314"/>
    <w:rsid w:val="00CF6543"/>
    <w:rsid w:val="00CF78DC"/>
    <w:rsid w:val="00D01C63"/>
    <w:rsid w:val="00D02858"/>
    <w:rsid w:val="00D0391F"/>
    <w:rsid w:val="00D10859"/>
    <w:rsid w:val="00D12547"/>
    <w:rsid w:val="00D13139"/>
    <w:rsid w:val="00D13A9F"/>
    <w:rsid w:val="00D13D14"/>
    <w:rsid w:val="00D1404A"/>
    <w:rsid w:val="00D15F9F"/>
    <w:rsid w:val="00D16E00"/>
    <w:rsid w:val="00D203AF"/>
    <w:rsid w:val="00D20947"/>
    <w:rsid w:val="00D21F27"/>
    <w:rsid w:val="00D2249C"/>
    <w:rsid w:val="00D2296D"/>
    <w:rsid w:val="00D232E9"/>
    <w:rsid w:val="00D24B60"/>
    <w:rsid w:val="00D2627C"/>
    <w:rsid w:val="00D27A1D"/>
    <w:rsid w:val="00D300AB"/>
    <w:rsid w:val="00D3030C"/>
    <w:rsid w:val="00D32BE1"/>
    <w:rsid w:val="00D33B75"/>
    <w:rsid w:val="00D37A9F"/>
    <w:rsid w:val="00D40F70"/>
    <w:rsid w:val="00D417DB"/>
    <w:rsid w:val="00D41B3E"/>
    <w:rsid w:val="00D41ECE"/>
    <w:rsid w:val="00D42042"/>
    <w:rsid w:val="00D45EEE"/>
    <w:rsid w:val="00D4612E"/>
    <w:rsid w:val="00D4696F"/>
    <w:rsid w:val="00D51415"/>
    <w:rsid w:val="00D55117"/>
    <w:rsid w:val="00D570AB"/>
    <w:rsid w:val="00D61443"/>
    <w:rsid w:val="00D61AA9"/>
    <w:rsid w:val="00D64410"/>
    <w:rsid w:val="00D645DA"/>
    <w:rsid w:val="00D65037"/>
    <w:rsid w:val="00D65AED"/>
    <w:rsid w:val="00D679E2"/>
    <w:rsid w:val="00D7060D"/>
    <w:rsid w:val="00D7229C"/>
    <w:rsid w:val="00D80AC6"/>
    <w:rsid w:val="00D81136"/>
    <w:rsid w:val="00D8119D"/>
    <w:rsid w:val="00D815CF"/>
    <w:rsid w:val="00D82FF6"/>
    <w:rsid w:val="00D864C7"/>
    <w:rsid w:val="00D92136"/>
    <w:rsid w:val="00D935ED"/>
    <w:rsid w:val="00D941D2"/>
    <w:rsid w:val="00D96A41"/>
    <w:rsid w:val="00D9702A"/>
    <w:rsid w:val="00DA1F31"/>
    <w:rsid w:val="00DA25EA"/>
    <w:rsid w:val="00DA2B8E"/>
    <w:rsid w:val="00DA4953"/>
    <w:rsid w:val="00DA65CF"/>
    <w:rsid w:val="00DB10A1"/>
    <w:rsid w:val="00DB4AC7"/>
    <w:rsid w:val="00DB569E"/>
    <w:rsid w:val="00DB5A07"/>
    <w:rsid w:val="00DB6DA8"/>
    <w:rsid w:val="00DC018E"/>
    <w:rsid w:val="00DC0971"/>
    <w:rsid w:val="00DC143E"/>
    <w:rsid w:val="00DC1D0C"/>
    <w:rsid w:val="00DC2955"/>
    <w:rsid w:val="00DC4B31"/>
    <w:rsid w:val="00DC6ABD"/>
    <w:rsid w:val="00DC6D9F"/>
    <w:rsid w:val="00DD15B9"/>
    <w:rsid w:val="00DD34F1"/>
    <w:rsid w:val="00DD4519"/>
    <w:rsid w:val="00DE0D1F"/>
    <w:rsid w:val="00DE1E7B"/>
    <w:rsid w:val="00DE4AF2"/>
    <w:rsid w:val="00DE563E"/>
    <w:rsid w:val="00DE7E7B"/>
    <w:rsid w:val="00DF1894"/>
    <w:rsid w:val="00DF2CFD"/>
    <w:rsid w:val="00DF3653"/>
    <w:rsid w:val="00DF45BD"/>
    <w:rsid w:val="00DF4F64"/>
    <w:rsid w:val="00DF647E"/>
    <w:rsid w:val="00DF798B"/>
    <w:rsid w:val="00E01934"/>
    <w:rsid w:val="00E0310E"/>
    <w:rsid w:val="00E03A68"/>
    <w:rsid w:val="00E04705"/>
    <w:rsid w:val="00E05F41"/>
    <w:rsid w:val="00E07CC1"/>
    <w:rsid w:val="00E1015D"/>
    <w:rsid w:val="00E11468"/>
    <w:rsid w:val="00E11B52"/>
    <w:rsid w:val="00E13B9E"/>
    <w:rsid w:val="00E14DF8"/>
    <w:rsid w:val="00E16D5E"/>
    <w:rsid w:val="00E17352"/>
    <w:rsid w:val="00E21261"/>
    <w:rsid w:val="00E22C96"/>
    <w:rsid w:val="00E23A6F"/>
    <w:rsid w:val="00E24225"/>
    <w:rsid w:val="00E244A0"/>
    <w:rsid w:val="00E24C6E"/>
    <w:rsid w:val="00E26FBC"/>
    <w:rsid w:val="00E3067C"/>
    <w:rsid w:val="00E31A35"/>
    <w:rsid w:val="00E3326A"/>
    <w:rsid w:val="00E341A5"/>
    <w:rsid w:val="00E37F3F"/>
    <w:rsid w:val="00E40537"/>
    <w:rsid w:val="00E40739"/>
    <w:rsid w:val="00E4237D"/>
    <w:rsid w:val="00E440FC"/>
    <w:rsid w:val="00E44A31"/>
    <w:rsid w:val="00E45B90"/>
    <w:rsid w:val="00E50AF3"/>
    <w:rsid w:val="00E52405"/>
    <w:rsid w:val="00E5331D"/>
    <w:rsid w:val="00E53C77"/>
    <w:rsid w:val="00E564FF"/>
    <w:rsid w:val="00E57C3A"/>
    <w:rsid w:val="00E57D64"/>
    <w:rsid w:val="00E602B8"/>
    <w:rsid w:val="00E60519"/>
    <w:rsid w:val="00E606DB"/>
    <w:rsid w:val="00E60776"/>
    <w:rsid w:val="00E61AD7"/>
    <w:rsid w:val="00E622AC"/>
    <w:rsid w:val="00E63AC4"/>
    <w:rsid w:val="00E6713F"/>
    <w:rsid w:val="00E679A7"/>
    <w:rsid w:val="00E710D7"/>
    <w:rsid w:val="00E71487"/>
    <w:rsid w:val="00E718A8"/>
    <w:rsid w:val="00E72A8C"/>
    <w:rsid w:val="00E73259"/>
    <w:rsid w:val="00E73E69"/>
    <w:rsid w:val="00E75BE5"/>
    <w:rsid w:val="00E80A85"/>
    <w:rsid w:val="00E818DF"/>
    <w:rsid w:val="00E8280A"/>
    <w:rsid w:val="00E85262"/>
    <w:rsid w:val="00E90552"/>
    <w:rsid w:val="00E930F9"/>
    <w:rsid w:val="00E93F23"/>
    <w:rsid w:val="00E95340"/>
    <w:rsid w:val="00E96106"/>
    <w:rsid w:val="00EA2DA1"/>
    <w:rsid w:val="00EA3C37"/>
    <w:rsid w:val="00EA55D2"/>
    <w:rsid w:val="00EA5E9D"/>
    <w:rsid w:val="00EA6A45"/>
    <w:rsid w:val="00EB05F2"/>
    <w:rsid w:val="00EB235B"/>
    <w:rsid w:val="00EB3151"/>
    <w:rsid w:val="00EB533D"/>
    <w:rsid w:val="00EB5ACC"/>
    <w:rsid w:val="00EC056E"/>
    <w:rsid w:val="00EC17AD"/>
    <w:rsid w:val="00EC1BF6"/>
    <w:rsid w:val="00EC449E"/>
    <w:rsid w:val="00EC4A34"/>
    <w:rsid w:val="00ED3172"/>
    <w:rsid w:val="00ED5525"/>
    <w:rsid w:val="00ED609E"/>
    <w:rsid w:val="00EE0C4A"/>
    <w:rsid w:val="00EE0C58"/>
    <w:rsid w:val="00EE0FA4"/>
    <w:rsid w:val="00EE27B2"/>
    <w:rsid w:val="00EE38A3"/>
    <w:rsid w:val="00EE3B6E"/>
    <w:rsid w:val="00EE411F"/>
    <w:rsid w:val="00EE5393"/>
    <w:rsid w:val="00EE5576"/>
    <w:rsid w:val="00EE5B39"/>
    <w:rsid w:val="00EE68EF"/>
    <w:rsid w:val="00EE6E00"/>
    <w:rsid w:val="00EE7C8E"/>
    <w:rsid w:val="00EE7DCD"/>
    <w:rsid w:val="00EF0656"/>
    <w:rsid w:val="00EF0DEA"/>
    <w:rsid w:val="00EF34E7"/>
    <w:rsid w:val="00EF376D"/>
    <w:rsid w:val="00EF6F32"/>
    <w:rsid w:val="00EF7389"/>
    <w:rsid w:val="00F00E15"/>
    <w:rsid w:val="00F02AC2"/>
    <w:rsid w:val="00F05B36"/>
    <w:rsid w:val="00F065AE"/>
    <w:rsid w:val="00F078C8"/>
    <w:rsid w:val="00F108B8"/>
    <w:rsid w:val="00F11035"/>
    <w:rsid w:val="00F13886"/>
    <w:rsid w:val="00F143C3"/>
    <w:rsid w:val="00F14C11"/>
    <w:rsid w:val="00F152EB"/>
    <w:rsid w:val="00F17DAD"/>
    <w:rsid w:val="00F2368E"/>
    <w:rsid w:val="00F24177"/>
    <w:rsid w:val="00F259DA"/>
    <w:rsid w:val="00F269FC"/>
    <w:rsid w:val="00F26B0F"/>
    <w:rsid w:val="00F26CB5"/>
    <w:rsid w:val="00F27797"/>
    <w:rsid w:val="00F279BA"/>
    <w:rsid w:val="00F302FC"/>
    <w:rsid w:val="00F30F80"/>
    <w:rsid w:val="00F318BA"/>
    <w:rsid w:val="00F33AE0"/>
    <w:rsid w:val="00F4087B"/>
    <w:rsid w:val="00F41809"/>
    <w:rsid w:val="00F43574"/>
    <w:rsid w:val="00F43575"/>
    <w:rsid w:val="00F43A27"/>
    <w:rsid w:val="00F4445B"/>
    <w:rsid w:val="00F44A99"/>
    <w:rsid w:val="00F51B5C"/>
    <w:rsid w:val="00F52071"/>
    <w:rsid w:val="00F54468"/>
    <w:rsid w:val="00F55221"/>
    <w:rsid w:val="00F56C17"/>
    <w:rsid w:val="00F571F9"/>
    <w:rsid w:val="00F5781F"/>
    <w:rsid w:val="00F57A2F"/>
    <w:rsid w:val="00F628AE"/>
    <w:rsid w:val="00F6319B"/>
    <w:rsid w:val="00F638AD"/>
    <w:rsid w:val="00F65B87"/>
    <w:rsid w:val="00F66792"/>
    <w:rsid w:val="00F67739"/>
    <w:rsid w:val="00F714C7"/>
    <w:rsid w:val="00F764F5"/>
    <w:rsid w:val="00F7701E"/>
    <w:rsid w:val="00F775CC"/>
    <w:rsid w:val="00F82051"/>
    <w:rsid w:val="00F8364A"/>
    <w:rsid w:val="00F840A0"/>
    <w:rsid w:val="00F85F38"/>
    <w:rsid w:val="00F87079"/>
    <w:rsid w:val="00F90AB0"/>
    <w:rsid w:val="00F91891"/>
    <w:rsid w:val="00F918AA"/>
    <w:rsid w:val="00F92BBB"/>
    <w:rsid w:val="00F93BB0"/>
    <w:rsid w:val="00F94039"/>
    <w:rsid w:val="00F972F3"/>
    <w:rsid w:val="00FA1EAF"/>
    <w:rsid w:val="00FA1F42"/>
    <w:rsid w:val="00FA33E9"/>
    <w:rsid w:val="00FA3865"/>
    <w:rsid w:val="00FA5DAC"/>
    <w:rsid w:val="00FA5F27"/>
    <w:rsid w:val="00FA6407"/>
    <w:rsid w:val="00FB5050"/>
    <w:rsid w:val="00FB5E0F"/>
    <w:rsid w:val="00FB5FD2"/>
    <w:rsid w:val="00FC0526"/>
    <w:rsid w:val="00FC2957"/>
    <w:rsid w:val="00FC2C93"/>
    <w:rsid w:val="00FC2F8F"/>
    <w:rsid w:val="00FC5327"/>
    <w:rsid w:val="00FC693E"/>
    <w:rsid w:val="00FD3DCC"/>
    <w:rsid w:val="00FE0796"/>
    <w:rsid w:val="00FE3827"/>
    <w:rsid w:val="00FE6BB2"/>
    <w:rsid w:val="00FF1A05"/>
    <w:rsid w:val="00FF238F"/>
    <w:rsid w:val="00FF4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AD7EC"/>
  <w15:chartTrackingRefBased/>
  <w15:docId w15:val="{C5C9211D-AAA9-454F-B383-09998A125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C42FB"/>
    <w:rPr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6543"/>
    <w:pPr>
      <w:spacing w:before="12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4AF4"/>
    <w:pPr>
      <w:keepNext/>
      <w:keepLines/>
      <w:spacing w:before="40" w:after="0"/>
      <w:outlineLvl w:val="1"/>
    </w:pPr>
    <w:rPr>
      <w:rFonts w:eastAsiaTheme="majorEastAsia" w:cstheme="minorHAns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82859"/>
    <w:pPr>
      <w:keepNext/>
      <w:keepLines/>
      <w:numPr>
        <w:numId w:val="14"/>
      </w:numPr>
      <w:spacing w:before="40" w:after="0"/>
      <w:ind w:left="284" w:hanging="284"/>
      <w:outlineLvl w:val="2"/>
    </w:pPr>
    <w:rPr>
      <w:rFonts w:eastAsiaTheme="majorEastAsia" w:cstheme="minorHAns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link w:val="Style1Char"/>
    <w:rsid w:val="005D4D30"/>
    <w:pPr>
      <w:spacing w:before="120" w:after="20"/>
    </w:pPr>
    <w:rPr>
      <w:b/>
      <w:bCs/>
      <w:sz w:val="24"/>
      <w:szCs w:val="24"/>
    </w:rPr>
  </w:style>
  <w:style w:type="paragraph" w:customStyle="1" w:styleId="Style2">
    <w:name w:val="Style2"/>
    <w:basedOn w:val="Normal"/>
    <w:link w:val="Style2Char"/>
    <w:qFormat/>
    <w:rsid w:val="003157DC"/>
    <w:pPr>
      <w:numPr>
        <w:numId w:val="4"/>
      </w:numPr>
      <w:spacing w:before="120" w:after="60" w:line="254" w:lineRule="auto"/>
      <w:ind w:left="426" w:hanging="357"/>
    </w:pPr>
    <w:rPr>
      <w:sz w:val="24"/>
      <w:szCs w:val="24"/>
    </w:rPr>
  </w:style>
  <w:style w:type="character" w:customStyle="1" w:styleId="Style1Char">
    <w:name w:val="Style1 Char"/>
    <w:basedOn w:val="DefaultParagraphFont"/>
    <w:link w:val="Style1"/>
    <w:rsid w:val="005D4D30"/>
    <w:rPr>
      <w:b/>
      <w:bCs/>
      <w:sz w:val="24"/>
      <w:szCs w:val="24"/>
      <w:lang w:val="en-CA"/>
    </w:rPr>
  </w:style>
  <w:style w:type="paragraph" w:styleId="NoSpacing">
    <w:name w:val="No Spacing"/>
    <w:aliases w:val="Paragrahs"/>
    <w:link w:val="NoSpacingChar"/>
    <w:uiPriority w:val="1"/>
    <w:rsid w:val="003D7942"/>
    <w:pPr>
      <w:spacing w:after="0" w:line="240" w:lineRule="auto"/>
    </w:pPr>
    <w:rPr>
      <w:sz w:val="24"/>
      <w:szCs w:val="24"/>
    </w:rPr>
  </w:style>
  <w:style w:type="character" w:customStyle="1" w:styleId="Style2Char">
    <w:name w:val="Style2 Char"/>
    <w:basedOn w:val="DefaultParagraphFont"/>
    <w:link w:val="Style2"/>
    <w:rsid w:val="003157DC"/>
    <w:rPr>
      <w:sz w:val="24"/>
      <w:szCs w:val="24"/>
      <w:lang w:val="en-CA"/>
    </w:rPr>
  </w:style>
  <w:style w:type="paragraph" w:customStyle="1" w:styleId="Paragraph">
    <w:name w:val="Paragraph"/>
    <w:basedOn w:val="NoSpacing"/>
    <w:link w:val="ParagraphChar"/>
    <w:qFormat/>
    <w:rsid w:val="005D4D30"/>
    <w:pPr>
      <w:spacing w:after="120"/>
    </w:pPr>
  </w:style>
  <w:style w:type="character" w:customStyle="1" w:styleId="NoSpacingChar">
    <w:name w:val="No Spacing Char"/>
    <w:aliases w:val="Paragrahs Char"/>
    <w:basedOn w:val="DefaultParagraphFont"/>
    <w:link w:val="NoSpacing"/>
    <w:uiPriority w:val="1"/>
    <w:rsid w:val="003D7942"/>
    <w:rPr>
      <w:sz w:val="24"/>
      <w:szCs w:val="24"/>
    </w:rPr>
  </w:style>
  <w:style w:type="character" w:customStyle="1" w:styleId="ParagraphChar">
    <w:name w:val="Paragraph Char"/>
    <w:basedOn w:val="NoSpacingChar"/>
    <w:link w:val="Paragraph"/>
    <w:rsid w:val="005D4D30"/>
    <w:rPr>
      <w:sz w:val="24"/>
      <w:szCs w:val="24"/>
    </w:rPr>
  </w:style>
  <w:style w:type="paragraph" w:customStyle="1" w:styleId="Style3">
    <w:name w:val="Style3"/>
    <w:basedOn w:val="Paragraph"/>
    <w:link w:val="Style3Char"/>
    <w:autoRedefine/>
    <w:qFormat/>
    <w:rsid w:val="00B341CD"/>
    <w:pPr>
      <w:numPr>
        <w:numId w:val="18"/>
      </w:numPr>
      <w:ind w:left="714" w:hanging="357"/>
      <w:contextualSpacing/>
    </w:pPr>
  </w:style>
  <w:style w:type="paragraph" w:customStyle="1" w:styleId="Style4">
    <w:name w:val="Style4"/>
    <w:basedOn w:val="Paragraph"/>
    <w:link w:val="Style4Char"/>
    <w:rsid w:val="0020085B"/>
    <w:pPr>
      <w:ind w:left="720" w:hanging="360"/>
    </w:pPr>
  </w:style>
  <w:style w:type="character" w:customStyle="1" w:styleId="Style3Char">
    <w:name w:val="Style3 Char"/>
    <w:basedOn w:val="Style2Char"/>
    <w:link w:val="Style3"/>
    <w:rsid w:val="00B341CD"/>
    <w:rPr>
      <w:sz w:val="24"/>
      <w:szCs w:val="24"/>
      <w:lang w:val="en-CA"/>
    </w:rPr>
  </w:style>
  <w:style w:type="character" w:customStyle="1" w:styleId="Style4Char">
    <w:name w:val="Style4 Char"/>
    <w:basedOn w:val="ParagraphChar"/>
    <w:link w:val="Style4"/>
    <w:rsid w:val="0020085B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F6543"/>
    <w:rPr>
      <w:b/>
      <w:bCs/>
      <w:sz w:val="28"/>
      <w:szCs w:val="28"/>
      <w:lang w:val="en-CA"/>
    </w:rPr>
  </w:style>
  <w:style w:type="character" w:styleId="Hyperlink">
    <w:name w:val="Hyperlink"/>
    <w:basedOn w:val="DefaultParagraphFont"/>
    <w:uiPriority w:val="99"/>
    <w:unhideWhenUsed/>
    <w:rsid w:val="002A7B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2400"/>
    <w:rPr>
      <w:color w:val="605E5C"/>
      <w:shd w:val="clear" w:color="auto" w:fill="E1DFDD"/>
    </w:rPr>
  </w:style>
  <w:style w:type="paragraph" w:customStyle="1" w:styleId="Style5">
    <w:name w:val="Style5"/>
    <w:basedOn w:val="Style3"/>
    <w:link w:val="Style5Char"/>
    <w:rsid w:val="00E04705"/>
    <w:pPr>
      <w:numPr>
        <w:numId w:val="6"/>
      </w:numPr>
      <w:ind w:left="1134" w:hanging="141"/>
    </w:pPr>
    <w:rPr>
      <w:i/>
      <w:iCs/>
    </w:rPr>
  </w:style>
  <w:style w:type="table" w:styleId="TableGrid">
    <w:name w:val="Table Grid"/>
    <w:basedOn w:val="TableNormal"/>
    <w:uiPriority w:val="39"/>
    <w:rsid w:val="00785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5Char">
    <w:name w:val="Style5 Char"/>
    <w:basedOn w:val="Style3Char"/>
    <w:link w:val="Style5"/>
    <w:rsid w:val="00E04705"/>
    <w:rPr>
      <w:i/>
      <w:iCs/>
      <w:sz w:val="24"/>
      <w:szCs w:val="24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B24AF4"/>
    <w:rPr>
      <w:rFonts w:eastAsiaTheme="majorEastAsia" w:cstheme="minorHAnsi"/>
      <w:b/>
      <w:bCs/>
      <w:sz w:val="26"/>
      <w:szCs w:val="26"/>
      <w:lang w:val="en-CA"/>
    </w:rPr>
  </w:style>
  <w:style w:type="character" w:styleId="Strong">
    <w:name w:val="Strong"/>
    <w:basedOn w:val="DefaultParagraphFont"/>
    <w:uiPriority w:val="22"/>
    <w:qFormat/>
    <w:rsid w:val="00E26FBC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6D3622"/>
    <w:pPr>
      <w:numPr>
        <w:ilvl w:val="1"/>
      </w:numPr>
      <w:spacing w:after="0"/>
    </w:pPr>
    <w:rPr>
      <w:rFonts w:eastAsiaTheme="minorEastAsia"/>
      <w:spacing w:val="15"/>
      <w:sz w:val="16"/>
      <w:szCs w:val="16"/>
    </w:rPr>
  </w:style>
  <w:style w:type="character" w:customStyle="1" w:styleId="SubtitleChar">
    <w:name w:val="Subtitle Char"/>
    <w:basedOn w:val="DefaultParagraphFont"/>
    <w:link w:val="Subtitle"/>
    <w:uiPriority w:val="11"/>
    <w:rsid w:val="006D3622"/>
    <w:rPr>
      <w:rFonts w:eastAsiaTheme="minorEastAsia"/>
      <w:spacing w:val="15"/>
      <w:sz w:val="16"/>
      <w:szCs w:val="16"/>
      <w:lang w:val="en-CA"/>
    </w:rPr>
  </w:style>
  <w:style w:type="paragraph" w:styleId="ListParagraph">
    <w:name w:val="List Paragraph"/>
    <w:basedOn w:val="Normal"/>
    <w:uiPriority w:val="34"/>
    <w:qFormat/>
    <w:rsid w:val="00F02AC2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582859"/>
    <w:rPr>
      <w:rFonts w:eastAsiaTheme="majorEastAsia" w:cstheme="minorHAnsi"/>
      <w:b/>
      <w:bCs/>
      <w:sz w:val="24"/>
      <w:szCs w:val="24"/>
      <w:lang w:val="en-CA"/>
    </w:rPr>
  </w:style>
  <w:style w:type="paragraph" w:customStyle="1" w:styleId="Style6">
    <w:name w:val="Style6"/>
    <w:basedOn w:val="Style2"/>
    <w:link w:val="Style6Char"/>
    <w:autoRedefine/>
    <w:rsid w:val="00DB10A1"/>
    <w:pPr>
      <w:numPr>
        <w:numId w:val="0"/>
      </w:numPr>
      <w:ind w:left="357"/>
    </w:pPr>
  </w:style>
  <w:style w:type="character" w:customStyle="1" w:styleId="Style6Char">
    <w:name w:val="Style6 Char"/>
    <w:basedOn w:val="DefaultParagraphFont"/>
    <w:link w:val="Style6"/>
    <w:rsid w:val="00DB10A1"/>
    <w:rPr>
      <w:lang w:val="en-CA"/>
    </w:rPr>
  </w:style>
  <w:style w:type="paragraph" w:customStyle="1" w:styleId="Outline">
    <w:name w:val="Outline"/>
    <w:basedOn w:val="Normal"/>
    <w:rsid w:val="00EE7DCD"/>
    <w:pPr>
      <w:numPr>
        <w:numId w:val="8"/>
      </w:numPr>
      <w:spacing w:after="120" w:line="240" w:lineRule="auto"/>
      <w:ind w:left="567" w:hanging="357"/>
      <w:contextualSpacing/>
    </w:pPr>
    <w:rPr>
      <w:rFonts w:eastAsia="MS Mincho" w:cstheme="minorHAnsi"/>
      <w:sz w:val="24"/>
      <w:szCs w:val="24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9E2523"/>
    <w:pPr>
      <w:spacing w:after="40" w:line="240" w:lineRule="auto"/>
      <w:jc w:val="both"/>
      <w:outlineLvl w:val="0"/>
    </w:pPr>
    <w:rPr>
      <w:rFonts w:ascii="Calibri" w:hAnsi="Calibri" w:cs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E2523"/>
    <w:rPr>
      <w:rFonts w:ascii="Calibri" w:hAnsi="Calibri" w:cs="Calibri"/>
      <w:sz w:val="20"/>
      <w:szCs w:val="20"/>
      <w:lang w:val="en-CA"/>
    </w:rPr>
  </w:style>
  <w:style w:type="paragraph" w:styleId="Quote">
    <w:name w:val="Quote"/>
    <w:basedOn w:val="Normal"/>
    <w:link w:val="QuoteChar"/>
    <w:uiPriority w:val="29"/>
    <w:qFormat/>
    <w:rsid w:val="00182FB9"/>
    <w:pPr>
      <w:spacing w:after="120" w:line="276" w:lineRule="auto"/>
      <w:ind w:left="426"/>
      <w:contextualSpacing/>
      <w:jc w:val="both"/>
    </w:pPr>
    <w:rPr>
      <w:rFonts w:ascii="Calibri" w:hAnsi="Calibri" w:cs="Calibri"/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182FB9"/>
    <w:rPr>
      <w:rFonts w:ascii="Calibri" w:hAnsi="Calibri" w:cs="Calibri"/>
      <w:i/>
      <w:iCs/>
      <w:lang w:val="en-CA"/>
    </w:rPr>
  </w:style>
  <w:style w:type="character" w:customStyle="1" w:styleId="FootnoteChar">
    <w:name w:val="Footnote Char"/>
    <w:basedOn w:val="DefaultParagraphFont"/>
    <w:link w:val="Footnote"/>
    <w:locked/>
    <w:rsid w:val="00E73E69"/>
    <w:rPr>
      <w:rFonts w:ascii="Calibri" w:hAnsi="Calibri" w:cs="Calibri"/>
    </w:rPr>
  </w:style>
  <w:style w:type="paragraph" w:customStyle="1" w:styleId="Footnote">
    <w:name w:val="Footnote"/>
    <w:basedOn w:val="Normal"/>
    <w:link w:val="FootnoteChar"/>
    <w:rsid w:val="00E73E69"/>
    <w:pPr>
      <w:spacing w:after="0" w:line="240" w:lineRule="auto"/>
    </w:pPr>
    <w:rPr>
      <w:rFonts w:ascii="Calibri" w:hAnsi="Calibri" w:cs="Calibri"/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182FB9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EE7D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text">
    <w:name w:val="text"/>
    <w:basedOn w:val="DefaultParagraphFont"/>
    <w:rsid w:val="00EE7DCD"/>
  </w:style>
  <w:style w:type="character" w:customStyle="1" w:styleId="woj">
    <w:name w:val="woj"/>
    <w:basedOn w:val="DefaultParagraphFont"/>
    <w:rsid w:val="00EE7DCD"/>
  </w:style>
  <w:style w:type="paragraph" w:styleId="BalloonText">
    <w:name w:val="Balloon Text"/>
    <w:basedOn w:val="Normal"/>
    <w:link w:val="BalloonTextChar"/>
    <w:uiPriority w:val="99"/>
    <w:semiHidden/>
    <w:unhideWhenUsed/>
    <w:rsid w:val="00BA73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352"/>
    <w:rPr>
      <w:rFonts w:ascii="Segoe UI" w:hAnsi="Segoe UI" w:cs="Segoe UI"/>
      <w:sz w:val="18"/>
      <w:szCs w:val="18"/>
      <w:lang w:val="en-CA"/>
    </w:rPr>
  </w:style>
  <w:style w:type="character" w:customStyle="1" w:styleId="small-caps">
    <w:name w:val="small-caps"/>
    <w:basedOn w:val="DefaultParagraphFont"/>
    <w:rsid w:val="000919E8"/>
  </w:style>
  <w:style w:type="paragraph" w:styleId="Header">
    <w:name w:val="header"/>
    <w:basedOn w:val="Normal"/>
    <w:link w:val="HeaderChar"/>
    <w:uiPriority w:val="99"/>
    <w:unhideWhenUsed/>
    <w:rsid w:val="002F0A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0A03"/>
    <w:rPr>
      <w:lang w:val="en-CA"/>
    </w:rPr>
  </w:style>
  <w:style w:type="paragraph" w:styleId="Footer">
    <w:name w:val="footer"/>
    <w:basedOn w:val="Normal"/>
    <w:link w:val="FooterChar"/>
    <w:uiPriority w:val="99"/>
    <w:unhideWhenUsed/>
    <w:rsid w:val="002F0A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0A03"/>
    <w:rPr>
      <w:lang w:val="en-CA"/>
    </w:rPr>
  </w:style>
  <w:style w:type="character" w:customStyle="1" w:styleId="apple-converted-space">
    <w:name w:val="apple-converted-space"/>
    <w:basedOn w:val="DefaultParagraphFont"/>
    <w:rsid w:val="00054004"/>
  </w:style>
  <w:style w:type="character" w:styleId="FollowedHyperlink">
    <w:name w:val="FollowedHyperlink"/>
    <w:basedOn w:val="DefaultParagraphFont"/>
    <w:uiPriority w:val="99"/>
    <w:semiHidden/>
    <w:unhideWhenUsed/>
    <w:rsid w:val="001457C4"/>
    <w:rPr>
      <w:color w:val="954F72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EA55D2"/>
  </w:style>
  <w:style w:type="paragraph" w:styleId="Revision">
    <w:name w:val="Revision"/>
    <w:hidden/>
    <w:uiPriority w:val="99"/>
    <w:semiHidden/>
    <w:rsid w:val="00056087"/>
    <w:pPr>
      <w:spacing w:after="0" w:line="240" w:lineRule="auto"/>
    </w:pPr>
    <w:rPr>
      <w:lang w:val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ED55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55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5525"/>
    <w:rPr>
      <w:sz w:val="20"/>
      <w:szCs w:val="20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55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5525"/>
    <w:rPr>
      <w:b/>
      <w:bCs/>
      <w:sz w:val="20"/>
      <w:szCs w:val="20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8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17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174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296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62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9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99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6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7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ssiology.org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ley.ARLEY-LAPTOP\OneDrive%20-%20Emailnet\Documents\Custom%20Office%20Templates\AL-template-New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238895-423D-4503-9F0A-F91F0805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C:\Users\Arley.ARLEY-LAPTOP\OneDrive - Emailnet\Documents\Custom Office Templates\AL-template-New.dotm</Template>
  <TotalTime>2</TotalTime>
  <Pages>4</Pages>
  <Words>1589</Words>
  <Characters>9063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Arley</dc:creator>
  <cp:keywords/>
  <dc:description/>
  <cp:lastModifiedBy>Nelson Jennings</cp:lastModifiedBy>
  <cp:revision>3</cp:revision>
  <cp:lastPrinted>2026-09-09T13:59:00Z</cp:lastPrinted>
  <dcterms:created xsi:type="dcterms:W3CDTF">2026-10-01T14:30:00Z</dcterms:created>
  <dcterms:modified xsi:type="dcterms:W3CDTF">2026-10-02T18:47:00Z</dcterms:modified>
</cp:coreProperties>
</file>